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28939" w14:textId="77777777" w:rsidR="00213159" w:rsidRPr="00324929" w:rsidRDefault="00C8044D" w:rsidP="002831A2">
      <w:pPr>
        <w:jc w:val="center"/>
        <w:rPr>
          <w:rFonts w:ascii="Lato" w:hAnsi="Lato"/>
          <w:b/>
        </w:rPr>
      </w:pPr>
      <w:r w:rsidRPr="00324929">
        <w:rPr>
          <w:rFonts w:ascii="Lato" w:hAnsi="Lato"/>
          <w:b/>
        </w:rPr>
        <w:t xml:space="preserve">PPRTA </w:t>
      </w:r>
      <w:r w:rsidR="00213159" w:rsidRPr="00324929">
        <w:rPr>
          <w:rFonts w:ascii="Lato" w:hAnsi="Lato"/>
          <w:b/>
        </w:rPr>
        <w:t>BOARD OF DIRECTORS</w:t>
      </w:r>
    </w:p>
    <w:p w14:paraId="21B708BB" w14:textId="77777777" w:rsidR="00F27121" w:rsidRPr="005745BE" w:rsidRDefault="00E53927" w:rsidP="002831A2">
      <w:pPr>
        <w:jc w:val="center"/>
        <w:rPr>
          <w:rFonts w:ascii="Lato" w:hAnsi="Lato"/>
          <w:b/>
          <w:color w:val="FF0000"/>
          <w:sz w:val="22"/>
          <w:szCs w:val="22"/>
        </w:rPr>
      </w:pPr>
      <w:r w:rsidRPr="005745BE">
        <w:rPr>
          <w:rFonts w:ascii="Lato" w:hAnsi="Lato"/>
          <w:b/>
          <w:color w:val="FF0000"/>
          <w:sz w:val="22"/>
          <w:szCs w:val="22"/>
        </w:rPr>
        <w:t>SPECIAL MEETING AGENDA*</w:t>
      </w:r>
    </w:p>
    <w:p w14:paraId="05D6AA2E" w14:textId="3F558AA0" w:rsidR="00E85B24" w:rsidRPr="005745BE" w:rsidRDefault="00B424F2" w:rsidP="002831A2">
      <w:pPr>
        <w:jc w:val="center"/>
        <w:rPr>
          <w:rFonts w:ascii="Lato" w:hAnsi="Lato"/>
          <w:b/>
          <w:sz w:val="22"/>
          <w:szCs w:val="22"/>
        </w:rPr>
      </w:pPr>
      <w:r>
        <w:rPr>
          <w:rFonts w:ascii="Lato" w:hAnsi="Lato"/>
          <w:b/>
          <w:sz w:val="22"/>
          <w:szCs w:val="22"/>
        </w:rPr>
        <w:t xml:space="preserve">Wednesday </w:t>
      </w:r>
      <w:r w:rsidR="00247259">
        <w:rPr>
          <w:rFonts w:ascii="Lato" w:hAnsi="Lato"/>
          <w:b/>
          <w:sz w:val="22"/>
          <w:szCs w:val="22"/>
        </w:rPr>
        <w:t>February 10</w:t>
      </w:r>
      <w:r w:rsidR="00272E6C" w:rsidRPr="005745BE">
        <w:rPr>
          <w:rFonts w:ascii="Lato" w:hAnsi="Lato"/>
          <w:b/>
          <w:sz w:val="22"/>
          <w:szCs w:val="22"/>
        </w:rPr>
        <w:t xml:space="preserve">, </w:t>
      </w:r>
      <w:r w:rsidR="00193967" w:rsidRPr="005745BE">
        <w:rPr>
          <w:rFonts w:ascii="Lato" w:hAnsi="Lato"/>
          <w:b/>
          <w:sz w:val="22"/>
          <w:szCs w:val="22"/>
        </w:rPr>
        <w:t>20</w:t>
      </w:r>
      <w:r w:rsidR="00305B53" w:rsidRPr="005745BE">
        <w:rPr>
          <w:rFonts w:ascii="Lato" w:hAnsi="Lato"/>
          <w:b/>
          <w:sz w:val="22"/>
          <w:szCs w:val="22"/>
        </w:rPr>
        <w:t>2</w:t>
      </w:r>
      <w:r w:rsidR="00A17A04">
        <w:rPr>
          <w:rFonts w:ascii="Lato" w:hAnsi="Lato"/>
          <w:b/>
          <w:sz w:val="22"/>
          <w:szCs w:val="22"/>
        </w:rPr>
        <w:t>1</w:t>
      </w:r>
      <w:r w:rsidR="002F1DC6" w:rsidRPr="005745BE">
        <w:rPr>
          <w:rFonts w:ascii="Lato" w:hAnsi="Lato"/>
          <w:b/>
          <w:sz w:val="22"/>
          <w:szCs w:val="22"/>
        </w:rPr>
        <w:t xml:space="preserve"> </w:t>
      </w:r>
      <w:r w:rsidR="00CF6D95" w:rsidRPr="005745BE">
        <w:rPr>
          <w:rFonts w:ascii="Lato" w:hAnsi="Lato"/>
          <w:b/>
          <w:sz w:val="22"/>
          <w:szCs w:val="22"/>
        </w:rPr>
        <w:t>–</w:t>
      </w:r>
      <w:r w:rsidR="002F1DC6" w:rsidRPr="005745BE">
        <w:rPr>
          <w:rFonts w:ascii="Lato" w:hAnsi="Lato"/>
          <w:b/>
          <w:sz w:val="22"/>
          <w:szCs w:val="22"/>
        </w:rPr>
        <w:t xml:space="preserve"> </w:t>
      </w:r>
      <w:r w:rsidR="00FA2B9A" w:rsidRPr="005745BE">
        <w:rPr>
          <w:rFonts w:ascii="Lato" w:hAnsi="Lato"/>
          <w:b/>
          <w:sz w:val="22"/>
          <w:szCs w:val="22"/>
        </w:rPr>
        <w:t>1:3</w:t>
      </w:r>
      <w:r w:rsidR="001038EB" w:rsidRPr="005745BE">
        <w:rPr>
          <w:rFonts w:ascii="Lato" w:hAnsi="Lato"/>
          <w:b/>
          <w:sz w:val="22"/>
          <w:szCs w:val="22"/>
        </w:rPr>
        <w:t>0</w:t>
      </w:r>
      <w:r w:rsidR="00F27121" w:rsidRPr="005745BE">
        <w:rPr>
          <w:rFonts w:ascii="Lato" w:hAnsi="Lato"/>
          <w:b/>
          <w:sz w:val="22"/>
          <w:szCs w:val="22"/>
        </w:rPr>
        <w:t xml:space="preserve"> </w:t>
      </w:r>
      <w:r w:rsidR="00BF73C4" w:rsidRPr="005745BE">
        <w:rPr>
          <w:rFonts w:ascii="Lato" w:hAnsi="Lato"/>
          <w:b/>
          <w:sz w:val="22"/>
          <w:szCs w:val="22"/>
        </w:rPr>
        <w:t>p.m</w:t>
      </w:r>
      <w:r w:rsidR="00B40468" w:rsidRPr="005745BE">
        <w:rPr>
          <w:rFonts w:ascii="Lato" w:hAnsi="Lato"/>
          <w:b/>
          <w:sz w:val="22"/>
          <w:szCs w:val="22"/>
        </w:rPr>
        <w:t>.</w:t>
      </w:r>
    </w:p>
    <w:p w14:paraId="1C222406" w14:textId="6BC00084" w:rsidR="00247259" w:rsidRPr="00247259" w:rsidRDefault="00127B90" w:rsidP="00247259">
      <w:pPr>
        <w:jc w:val="center"/>
        <w:rPr>
          <w:rFonts w:ascii="Lato" w:hAnsi="Lato"/>
          <w:bCs/>
          <w:sz w:val="22"/>
          <w:szCs w:val="22"/>
        </w:rPr>
      </w:pPr>
      <w:r w:rsidRPr="00EB4DC9">
        <w:rPr>
          <w:rFonts w:ascii="Lato" w:hAnsi="Lato"/>
          <w:bCs/>
          <w:sz w:val="22"/>
          <w:szCs w:val="22"/>
        </w:rPr>
        <w:t xml:space="preserve">Join Zoom Meeting </w:t>
      </w:r>
      <w:hyperlink r:id="rId8" w:history="1">
        <w:r w:rsidR="00247259" w:rsidRPr="00AA56C7">
          <w:rPr>
            <w:rStyle w:val="Hyperlink"/>
            <w:rFonts w:ascii="Lato" w:hAnsi="Lato"/>
            <w:bCs/>
            <w:sz w:val="22"/>
            <w:szCs w:val="22"/>
          </w:rPr>
          <w:t>https://ppacg.zoom.us/j/93665530546?pwd=RzVxVkNxMitEbnIxT09abng1TUhiUT09</w:t>
        </w:r>
      </w:hyperlink>
      <w:r w:rsidR="00247259">
        <w:rPr>
          <w:rFonts w:ascii="Lato" w:hAnsi="Lato"/>
          <w:bCs/>
          <w:sz w:val="22"/>
          <w:szCs w:val="22"/>
        </w:rPr>
        <w:t xml:space="preserve"> </w:t>
      </w:r>
    </w:p>
    <w:p w14:paraId="70FCD1D7" w14:textId="169F17BD" w:rsidR="00247259" w:rsidRPr="00247259" w:rsidRDefault="00247259" w:rsidP="00247259">
      <w:pPr>
        <w:jc w:val="center"/>
        <w:rPr>
          <w:rFonts w:ascii="Lato" w:hAnsi="Lato"/>
          <w:bCs/>
          <w:sz w:val="22"/>
          <w:szCs w:val="22"/>
        </w:rPr>
      </w:pPr>
      <w:r w:rsidRPr="00247259">
        <w:rPr>
          <w:rFonts w:ascii="Lato" w:hAnsi="Lato"/>
          <w:b/>
          <w:sz w:val="22"/>
          <w:szCs w:val="22"/>
        </w:rPr>
        <w:t>Meeting ID:</w:t>
      </w:r>
      <w:r w:rsidRPr="00247259">
        <w:rPr>
          <w:rFonts w:ascii="Lato" w:hAnsi="Lato"/>
          <w:bCs/>
          <w:sz w:val="22"/>
          <w:szCs w:val="22"/>
        </w:rPr>
        <w:t xml:space="preserve"> 936 6553 0546</w:t>
      </w:r>
      <w:r>
        <w:rPr>
          <w:rFonts w:ascii="Lato" w:hAnsi="Lato"/>
          <w:bCs/>
          <w:sz w:val="22"/>
          <w:szCs w:val="22"/>
        </w:rPr>
        <w:tab/>
      </w:r>
      <w:r w:rsidRPr="00247259">
        <w:rPr>
          <w:rFonts w:ascii="Lato" w:hAnsi="Lato"/>
          <w:b/>
          <w:sz w:val="22"/>
          <w:szCs w:val="22"/>
        </w:rPr>
        <w:t>Passcode:</w:t>
      </w:r>
      <w:r w:rsidRPr="00247259">
        <w:rPr>
          <w:rFonts w:ascii="Lato" w:hAnsi="Lato"/>
          <w:bCs/>
          <w:sz w:val="22"/>
          <w:szCs w:val="22"/>
        </w:rPr>
        <w:t xml:space="preserve"> 659563</w:t>
      </w:r>
    </w:p>
    <w:p w14:paraId="381B835D" w14:textId="25EDDC33" w:rsidR="00247259" w:rsidRPr="00247259" w:rsidRDefault="00247259" w:rsidP="00247259">
      <w:pPr>
        <w:jc w:val="center"/>
        <w:rPr>
          <w:rFonts w:ascii="Lato" w:hAnsi="Lato"/>
          <w:bCs/>
          <w:sz w:val="22"/>
          <w:szCs w:val="22"/>
        </w:rPr>
      </w:pPr>
      <w:r w:rsidRPr="00247259">
        <w:rPr>
          <w:rFonts w:ascii="Lato" w:hAnsi="Lato"/>
          <w:b/>
          <w:sz w:val="22"/>
          <w:szCs w:val="22"/>
        </w:rPr>
        <w:t>One tap mobile</w:t>
      </w:r>
      <w:r>
        <w:rPr>
          <w:rFonts w:ascii="Lato" w:hAnsi="Lato"/>
          <w:b/>
          <w:sz w:val="22"/>
          <w:szCs w:val="22"/>
        </w:rPr>
        <w:t xml:space="preserve">: </w:t>
      </w:r>
      <w:r w:rsidRPr="00247259">
        <w:rPr>
          <w:rFonts w:ascii="Lato" w:hAnsi="Lato"/>
          <w:bCs/>
          <w:sz w:val="22"/>
          <w:szCs w:val="22"/>
        </w:rPr>
        <w:t>+</w:t>
      </w:r>
      <w:proofErr w:type="gramStart"/>
      <w:r w:rsidRPr="00247259">
        <w:rPr>
          <w:rFonts w:ascii="Lato" w:hAnsi="Lato"/>
          <w:bCs/>
          <w:sz w:val="22"/>
          <w:szCs w:val="22"/>
        </w:rPr>
        <w:t>16699006833,,</w:t>
      </w:r>
      <w:proofErr w:type="gramEnd"/>
      <w:r w:rsidRPr="00247259">
        <w:rPr>
          <w:rFonts w:ascii="Lato" w:hAnsi="Lato"/>
          <w:bCs/>
          <w:sz w:val="22"/>
          <w:szCs w:val="22"/>
        </w:rPr>
        <w:t xml:space="preserve">93665530546# </w:t>
      </w:r>
    </w:p>
    <w:p w14:paraId="2D03981B" w14:textId="60023EE7" w:rsidR="00247259" w:rsidRPr="00EB4DC9" w:rsidRDefault="00247259" w:rsidP="00247259">
      <w:pPr>
        <w:jc w:val="center"/>
        <w:rPr>
          <w:rFonts w:ascii="Lato" w:hAnsi="Lato"/>
          <w:b/>
          <w:sz w:val="22"/>
          <w:szCs w:val="22"/>
        </w:rPr>
      </w:pPr>
      <w:r w:rsidRPr="00247259">
        <w:rPr>
          <w:rFonts w:ascii="Lato" w:hAnsi="Lato"/>
          <w:b/>
          <w:sz w:val="22"/>
          <w:szCs w:val="22"/>
        </w:rPr>
        <w:t xml:space="preserve">Dial by your </w:t>
      </w:r>
      <w:proofErr w:type="gramStart"/>
      <w:r w:rsidRPr="00247259">
        <w:rPr>
          <w:rFonts w:ascii="Lato" w:hAnsi="Lato"/>
          <w:b/>
          <w:sz w:val="22"/>
          <w:szCs w:val="22"/>
        </w:rPr>
        <w:t>location</w:t>
      </w:r>
      <w:r>
        <w:rPr>
          <w:rFonts w:ascii="Lato" w:hAnsi="Lato"/>
          <w:bCs/>
          <w:sz w:val="22"/>
          <w:szCs w:val="22"/>
        </w:rPr>
        <w:t xml:space="preserve"> </w:t>
      </w:r>
      <w:r w:rsidRPr="00247259">
        <w:rPr>
          <w:rFonts w:ascii="Lato" w:hAnsi="Lato"/>
          <w:bCs/>
          <w:sz w:val="22"/>
          <w:szCs w:val="22"/>
        </w:rPr>
        <w:t xml:space="preserve"> +</w:t>
      </w:r>
      <w:proofErr w:type="gramEnd"/>
      <w:r w:rsidRPr="00247259">
        <w:rPr>
          <w:rFonts w:ascii="Lato" w:hAnsi="Lato"/>
          <w:bCs/>
          <w:sz w:val="22"/>
          <w:szCs w:val="22"/>
        </w:rPr>
        <w:t xml:space="preserve">1 669 900 6833 </w:t>
      </w:r>
    </w:p>
    <w:p w14:paraId="59151277" w14:textId="5B24EAA1" w:rsidR="008A382F" w:rsidRPr="00EB4DC9" w:rsidRDefault="008A382F" w:rsidP="008A382F">
      <w:pPr>
        <w:jc w:val="center"/>
        <w:rPr>
          <w:rFonts w:ascii="Lato" w:hAnsi="Lato"/>
          <w:b/>
          <w:sz w:val="22"/>
          <w:szCs w:val="22"/>
        </w:rPr>
      </w:pPr>
    </w:p>
    <w:tbl>
      <w:tblPr>
        <w:tblW w:w="10759" w:type="dxa"/>
        <w:tblInd w:w="-74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8509"/>
        <w:gridCol w:w="1710"/>
      </w:tblGrid>
      <w:tr w:rsidR="00264C2B" w:rsidRPr="00324929" w14:paraId="454DC6A5" w14:textId="77777777" w:rsidTr="002F2B56">
        <w:tc>
          <w:tcPr>
            <w:tcW w:w="540" w:type="dxa"/>
            <w:shd w:val="clear" w:color="auto" w:fill="auto"/>
          </w:tcPr>
          <w:p w14:paraId="6404E57C" w14:textId="77777777" w:rsidR="00264C2B" w:rsidRPr="005745BE" w:rsidRDefault="00264C2B" w:rsidP="001B0643">
            <w:pPr>
              <w:jc w:val="right"/>
              <w:rPr>
                <w:rFonts w:ascii="Lato" w:hAnsi="Lato"/>
                <w:b/>
                <w:caps/>
                <w:sz w:val="21"/>
                <w:szCs w:val="21"/>
              </w:rPr>
            </w:pPr>
          </w:p>
        </w:tc>
        <w:tc>
          <w:tcPr>
            <w:tcW w:w="8509" w:type="dxa"/>
            <w:shd w:val="clear" w:color="auto" w:fill="auto"/>
          </w:tcPr>
          <w:p w14:paraId="2AE4B205" w14:textId="77777777" w:rsidR="00264C2B" w:rsidRPr="005745BE" w:rsidRDefault="00264C2B" w:rsidP="005E1ECF">
            <w:pPr>
              <w:jc w:val="center"/>
              <w:rPr>
                <w:rFonts w:ascii="Lato" w:hAnsi="Lato"/>
                <w:b/>
                <w:caps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caps/>
                <w:sz w:val="21"/>
                <w:szCs w:val="21"/>
              </w:rPr>
              <w:t>AGENDA ITEM</w:t>
            </w:r>
          </w:p>
        </w:tc>
        <w:tc>
          <w:tcPr>
            <w:tcW w:w="1710" w:type="dxa"/>
            <w:shd w:val="clear" w:color="auto" w:fill="auto"/>
          </w:tcPr>
          <w:p w14:paraId="228E39D8" w14:textId="77777777" w:rsidR="00264C2B" w:rsidRPr="005745BE" w:rsidRDefault="00264C2B" w:rsidP="005E1ECF">
            <w:pPr>
              <w:jc w:val="center"/>
              <w:rPr>
                <w:rFonts w:ascii="Lato" w:hAnsi="Lato"/>
                <w:b/>
                <w:caps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caps/>
                <w:sz w:val="21"/>
                <w:szCs w:val="21"/>
              </w:rPr>
              <w:t>ACTION</w:t>
            </w:r>
          </w:p>
        </w:tc>
      </w:tr>
      <w:tr w:rsidR="00264C2B" w:rsidRPr="00324929" w14:paraId="6C9BBACA" w14:textId="77777777" w:rsidTr="002F2B56">
        <w:trPr>
          <w:trHeight w:val="201"/>
        </w:trPr>
        <w:tc>
          <w:tcPr>
            <w:tcW w:w="540" w:type="dxa"/>
            <w:shd w:val="clear" w:color="auto" w:fill="auto"/>
          </w:tcPr>
          <w:p w14:paraId="53CA841A" w14:textId="77777777" w:rsidR="00264C2B" w:rsidRPr="005745BE" w:rsidRDefault="00264C2B" w:rsidP="00734DC0">
            <w:pPr>
              <w:jc w:val="center"/>
              <w:rPr>
                <w:rFonts w:ascii="Lato" w:hAnsi="Lato"/>
                <w:b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>1</w:t>
            </w:r>
          </w:p>
        </w:tc>
        <w:tc>
          <w:tcPr>
            <w:tcW w:w="8509" w:type="dxa"/>
            <w:shd w:val="clear" w:color="auto" w:fill="auto"/>
          </w:tcPr>
          <w:p w14:paraId="1B3AC352" w14:textId="77777777" w:rsidR="00264C2B" w:rsidRPr="005745BE" w:rsidRDefault="00264C2B" w:rsidP="00264C2B">
            <w:pPr>
              <w:rPr>
                <w:rFonts w:ascii="Lato" w:hAnsi="Lato"/>
                <w:b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>Call to Order</w:t>
            </w:r>
            <w:r w:rsidR="006859AB" w:rsidRPr="005745BE">
              <w:rPr>
                <w:rFonts w:ascii="Lato" w:hAnsi="Lato"/>
                <w:b/>
                <w:sz w:val="21"/>
                <w:szCs w:val="21"/>
              </w:rPr>
              <w:t xml:space="preserve"> / Establish a Quorum</w:t>
            </w:r>
          </w:p>
        </w:tc>
        <w:tc>
          <w:tcPr>
            <w:tcW w:w="1710" w:type="dxa"/>
            <w:shd w:val="clear" w:color="auto" w:fill="auto"/>
          </w:tcPr>
          <w:p w14:paraId="3863ED84" w14:textId="77777777" w:rsidR="00264C2B" w:rsidRPr="005745BE" w:rsidRDefault="00264C2B" w:rsidP="005E1ECF">
            <w:pPr>
              <w:jc w:val="center"/>
              <w:rPr>
                <w:rFonts w:ascii="Lato" w:hAnsi="Lato"/>
                <w:b/>
                <w:sz w:val="21"/>
                <w:szCs w:val="21"/>
              </w:rPr>
            </w:pPr>
          </w:p>
        </w:tc>
      </w:tr>
      <w:tr w:rsidR="00264C2B" w:rsidRPr="00324929" w14:paraId="170C4F36" w14:textId="77777777" w:rsidTr="002F2B56">
        <w:trPr>
          <w:trHeight w:val="201"/>
        </w:trPr>
        <w:tc>
          <w:tcPr>
            <w:tcW w:w="540" w:type="dxa"/>
            <w:shd w:val="clear" w:color="auto" w:fill="auto"/>
          </w:tcPr>
          <w:p w14:paraId="2D59CF6B" w14:textId="77777777" w:rsidR="00264C2B" w:rsidRPr="005745BE" w:rsidRDefault="002C65BF" w:rsidP="00734DC0">
            <w:pPr>
              <w:jc w:val="center"/>
              <w:rPr>
                <w:rFonts w:ascii="Lato" w:hAnsi="Lato"/>
                <w:b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>2</w:t>
            </w:r>
          </w:p>
        </w:tc>
        <w:tc>
          <w:tcPr>
            <w:tcW w:w="8509" w:type="dxa"/>
            <w:shd w:val="clear" w:color="auto" w:fill="auto"/>
          </w:tcPr>
          <w:p w14:paraId="69771568" w14:textId="77777777" w:rsidR="003D1734" w:rsidRPr="005745BE" w:rsidRDefault="00264C2B" w:rsidP="00264C2B">
            <w:pPr>
              <w:rPr>
                <w:rFonts w:ascii="Lato" w:hAnsi="Lato"/>
                <w:b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>Approval of the Agenda</w:t>
            </w:r>
            <w:r w:rsidR="00183992" w:rsidRPr="005745BE">
              <w:rPr>
                <w:rFonts w:ascii="Lato" w:hAnsi="Lato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1710" w:type="dxa"/>
            <w:shd w:val="clear" w:color="auto" w:fill="auto"/>
          </w:tcPr>
          <w:p w14:paraId="187D394F" w14:textId="77777777" w:rsidR="00264C2B" w:rsidRPr="005745BE" w:rsidRDefault="00264C2B" w:rsidP="006E601D">
            <w:pPr>
              <w:rPr>
                <w:rFonts w:ascii="Lato" w:hAnsi="Lato"/>
                <w:b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>Approve</w:t>
            </w:r>
          </w:p>
        </w:tc>
      </w:tr>
      <w:tr w:rsidR="00C81710" w:rsidRPr="00324929" w14:paraId="15296BA5" w14:textId="77777777" w:rsidTr="002F2B56">
        <w:trPr>
          <w:trHeight w:val="201"/>
        </w:trPr>
        <w:tc>
          <w:tcPr>
            <w:tcW w:w="540" w:type="dxa"/>
            <w:shd w:val="clear" w:color="auto" w:fill="auto"/>
          </w:tcPr>
          <w:p w14:paraId="4E479758" w14:textId="77777777" w:rsidR="00C81710" w:rsidRPr="005745BE" w:rsidRDefault="00C81710" w:rsidP="00734DC0">
            <w:pPr>
              <w:jc w:val="center"/>
              <w:rPr>
                <w:rFonts w:ascii="Lato" w:hAnsi="Lato"/>
                <w:b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>3</w:t>
            </w:r>
          </w:p>
        </w:tc>
        <w:tc>
          <w:tcPr>
            <w:tcW w:w="8509" w:type="dxa"/>
            <w:shd w:val="clear" w:color="auto" w:fill="auto"/>
          </w:tcPr>
          <w:p w14:paraId="2B85E4CF" w14:textId="77777777" w:rsidR="00670E32" w:rsidRPr="005745BE" w:rsidRDefault="00C81710" w:rsidP="00670E32">
            <w:pPr>
              <w:tabs>
                <w:tab w:val="left" w:pos="1029"/>
              </w:tabs>
              <w:rPr>
                <w:rFonts w:ascii="Lato" w:hAnsi="Lato"/>
                <w:b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>Public Comment Period for Items Not on the Agenda</w:t>
            </w:r>
            <w:r w:rsidR="00670E32" w:rsidRPr="005745BE">
              <w:rPr>
                <w:rFonts w:ascii="Lato" w:hAnsi="Lato"/>
                <w:b/>
                <w:sz w:val="21"/>
                <w:szCs w:val="21"/>
              </w:rPr>
              <w:t xml:space="preserve"> </w:t>
            </w:r>
          </w:p>
          <w:p w14:paraId="4AA7AADF" w14:textId="77777777" w:rsidR="00C81710" w:rsidRPr="005745BE" w:rsidRDefault="00670E32" w:rsidP="00670E32">
            <w:pPr>
              <w:rPr>
                <w:rFonts w:ascii="Lato" w:hAnsi="Lato"/>
                <w:bCs/>
                <w:sz w:val="21"/>
                <w:szCs w:val="21"/>
              </w:rPr>
            </w:pPr>
            <w:r w:rsidRPr="005745BE">
              <w:rPr>
                <w:rFonts w:ascii="Lato" w:hAnsi="Lato"/>
                <w:bCs/>
                <w:color w:val="000000"/>
                <w:sz w:val="21"/>
                <w:szCs w:val="21"/>
              </w:rPr>
              <w:t>The public can email general comments or comments regarding the agenda in advance of a meeting to PPACG Office Administrator at JBechtel@ppacg.org</w:t>
            </w:r>
          </w:p>
        </w:tc>
        <w:tc>
          <w:tcPr>
            <w:tcW w:w="1710" w:type="dxa"/>
            <w:shd w:val="clear" w:color="auto" w:fill="auto"/>
          </w:tcPr>
          <w:p w14:paraId="1D530667" w14:textId="77777777" w:rsidR="00C81710" w:rsidRPr="005745BE" w:rsidRDefault="00906228" w:rsidP="006E601D">
            <w:pPr>
              <w:rPr>
                <w:rFonts w:ascii="Lato" w:hAnsi="Lato"/>
                <w:b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>Public Comment</w:t>
            </w:r>
          </w:p>
        </w:tc>
      </w:tr>
      <w:tr w:rsidR="00247259" w:rsidRPr="00324929" w14:paraId="18AB5014" w14:textId="77777777" w:rsidTr="002F2B56">
        <w:trPr>
          <w:trHeight w:val="201"/>
        </w:trPr>
        <w:tc>
          <w:tcPr>
            <w:tcW w:w="540" w:type="dxa"/>
            <w:shd w:val="clear" w:color="auto" w:fill="auto"/>
          </w:tcPr>
          <w:p w14:paraId="19BB4593" w14:textId="696F1A72" w:rsidR="00247259" w:rsidRPr="005745BE" w:rsidRDefault="00247259" w:rsidP="00A17A04">
            <w:pPr>
              <w:jc w:val="center"/>
              <w:rPr>
                <w:rFonts w:ascii="Lato" w:hAnsi="Lato"/>
                <w:b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>4</w:t>
            </w:r>
          </w:p>
        </w:tc>
        <w:tc>
          <w:tcPr>
            <w:tcW w:w="8509" w:type="dxa"/>
            <w:shd w:val="clear" w:color="auto" w:fill="auto"/>
          </w:tcPr>
          <w:p w14:paraId="4068E2CE" w14:textId="7A4F3F1B" w:rsidR="00247259" w:rsidRPr="005745BE" w:rsidRDefault="00247259" w:rsidP="00A17A04">
            <w:pPr>
              <w:rPr>
                <w:rFonts w:ascii="Lato" w:hAnsi="Lato"/>
                <w:b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 xml:space="preserve">Approval of the Minutes from </w:t>
            </w:r>
            <w:r>
              <w:rPr>
                <w:rFonts w:ascii="Lato" w:hAnsi="Lato"/>
                <w:b/>
                <w:sz w:val="21"/>
                <w:szCs w:val="21"/>
              </w:rPr>
              <w:t>January 13, 2021</w:t>
            </w:r>
            <w:r w:rsidRPr="005745BE">
              <w:rPr>
                <w:rFonts w:ascii="Lato" w:hAnsi="Lato"/>
                <w:b/>
                <w:sz w:val="21"/>
                <w:szCs w:val="21"/>
              </w:rPr>
              <w:t xml:space="preserve"> Special Meeting</w:t>
            </w:r>
            <w:r w:rsidRPr="00127B90">
              <w:rPr>
                <w:rFonts w:ascii="Lato" w:hAnsi="Lato"/>
                <w:bCs/>
                <w:sz w:val="21"/>
                <w:szCs w:val="21"/>
              </w:rPr>
              <w:t xml:space="preserve"> </w:t>
            </w:r>
            <w:r w:rsidRPr="005745BE">
              <w:sym w:font="Wingdings" w:char="F02A"/>
            </w:r>
          </w:p>
        </w:tc>
        <w:tc>
          <w:tcPr>
            <w:tcW w:w="1710" w:type="dxa"/>
            <w:shd w:val="clear" w:color="auto" w:fill="auto"/>
          </w:tcPr>
          <w:p w14:paraId="12D1E0D7" w14:textId="6029966F" w:rsidR="00247259" w:rsidRPr="005745BE" w:rsidRDefault="00247259" w:rsidP="00A17A04">
            <w:pPr>
              <w:rPr>
                <w:rFonts w:ascii="Lato" w:hAnsi="Lato"/>
                <w:b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>Approve</w:t>
            </w:r>
          </w:p>
        </w:tc>
      </w:tr>
      <w:tr w:rsidR="00247259" w:rsidRPr="00324929" w14:paraId="4C0D9321" w14:textId="77777777" w:rsidTr="002F2B56">
        <w:trPr>
          <w:trHeight w:val="201"/>
        </w:trPr>
        <w:tc>
          <w:tcPr>
            <w:tcW w:w="540" w:type="dxa"/>
            <w:shd w:val="clear" w:color="auto" w:fill="auto"/>
          </w:tcPr>
          <w:p w14:paraId="711364B1" w14:textId="1C703A2F" w:rsidR="00247259" w:rsidRPr="005745BE" w:rsidRDefault="00247259" w:rsidP="00A17A04">
            <w:pPr>
              <w:jc w:val="center"/>
              <w:rPr>
                <w:rFonts w:ascii="Lato" w:hAnsi="Lato"/>
                <w:b/>
                <w:sz w:val="21"/>
                <w:szCs w:val="21"/>
              </w:rPr>
            </w:pPr>
            <w:bookmarkStart w:id="0" w:name="_Hlk41576693"/>
            <w:r w:rsidRPr="005745BE">
              <w:rPr>
                <w:rFonts w:ascii="Lato" w:hAnsi="Lato"/>
                <w:b/>
                <w:sz w:val="21"/>
                <w:szCs w:val="21"/>
              </w:rPr>
              <w:t>5</w:t>
            </w:r>
          </w:p>
        </w:tc>
        <w:tc>
          <w:tcPr>
            <w:tcW w:w="8509" w:type="dxa"/>
            <w:shd w:val="clear" w:color="auto" w:fill="auto"/>
          </w:tcPr>
          <w:p w14:paraId="74A9E283" w14:textId="77777777" w:rsidR="00247259" w:rsidRDefault="00247259" w:rsidP="00A17A04">
            <w:pPr>
              <w:rPr>
                <w:rFonts w:ascii="Lato" w:hAnsi="Lato"/>
                <w:bCs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>Citizen Advisory Committee Monthly Report</w:t>
            </w:r>
          </w:p>
          <w:p w14:paraId="3463AF5B" w14:textId="10D7E161" w:rsidR="00247259" w:rsidRPr="00A17A04" w:rsidRDefault="00247259" w:rsidP="00A17A04">
            <w:pPr>
              <w:pStyle w:val="ListParagraph"/>
              <w:numPr>
                <w:ilvl w:val="0"/>
                <w:numId w:val="17"/>
              </w:numPr>
              <w:ind w:left="346" w:hanging="346"/>
              <w:rPr>
                <w:rFonts w:ascii="Lato" w:hAnsi="Lato"/>
                <w:bCs/>
                <w:sz w:val="21"/>
                <w:szCs w:val="21"/>
              </w:rPr>
            </w:pPr>
            <w:bookmarkStart w:id="1" w:name="_Hlk60215393"/>
            <w:r w:rsidRPr="00A17A04">
              <w:rPr>
                <w:rFonts w:ascii="Lato" w:hAnsi="Lato"/>
                <w:bCs/>
                <w:sz w:val="21"/>
                <w:szCs w:val="21"/>
              </w:rPr>
              <w:t xml:space="preserve">Certificate of Appreciation for CAC Member </w:t>
            </w:r>
            <w:r>
              <w:rPr>
                <w:rFonts w:ascii="Lato" w:hAnsi="Lato"/>
                <w:bCs/>
                <w:sz w:val="21"/>
                <w:szCs w:val="21"/>
              </w:rPr>
              <w:t>Cheryl Everitt</w:t>
            </w:r>
            <w:r w:rsidRPr="00127B90">
              <w:rPr>
                <w:rFonts w:ascii="Lato" w:hAnsi="Lato"/>
                <w:bCs/>
                <w:sz w:val="21"/>
                <w:szCs w:val="21"/>
              </w:rPr>
              <w:t xml:space="preserve"> </w:t>
            </w:r>
            <w:r w:rsidRPr="005745BE">
              <w:sym w:font="Wingdings" w:char="F02A"/>
            </w:r>
          </w:p>
          <w:p w14:paraId="100ACCA5" w14:textId="14063DAE" w:rsidR="00247259" w:rsidRPr="005745BE" w:rsidRDefault="00247259" w:rsidP="00247259">
            <w:pPr>
              <w:pStyle w:val="ListParagraph"/>
              <w:numPr>
                <w:ilvl w:val="0"/>
                <w:numId w:val="17"/>
              </w:numPr>
              <w:ind w:left="346" w:hanging="346"/>
              <w:rPr>
                <w:rFonts w:ascii="Lato" w:hAnsi="Lato"/>
                <w:b/>
                <w:sz w:val="21"/>
                <w:szCs w:val="21"/>
              </w:rPr>
            </w:pPr>
            <w:r w:rsidRPr="00A17A04">
              <w:rPr>
                <w:rFonts w:ascii="Lato" w:hAnsi="Lato"/>
                <w:bCs/>
                <w:sz w:val="21"/>
                <w:szCs w:val="21"/>
              </w:rPr>
              <w:t>Monthly Report</w:t>
            </w:r>
            <w:r w:rsidRPr="00127B90">
              <w:rPr>
                <w:rFonts w:ascii="Lato" w:hAnsi="Lato"/>
                <w:bCs/>
                <w:sz w:val="21"/>
                <w:szCs w:val="21"/>
              </w:rPr>
              <w:t xml:space="preserve"> </w:t>
            </w:r>
            <w:r w:rsidRPr="005745BE">
              <w:sym w:font="Wingdings" w:char="F02A"/>
            </w:r>
            <w:bookmarkEnd w:id="1"/>
          </w:p>
        </w:tc>
        <w:tc>
          <w:tcPr>
            <w:tcW w:w="1710" w:type="dxa"/>
            <w:shd w:val="clear" w:color="auto" w:fill="auto"/>
          </w:tcPr>
          <w:p w14:paraId="242FF561" w14:textId="77777777" w:rsidR="00247259" w:rsidRDefault="00247259" w:rsidP="00A17A04">
            <w:pPr>
              <w:rPr>
                <w:rFonts w:ascii="Lato" w:hAnsi="Lato"/>
                <w:b/>
                <w:sz w:val="21"/>
                <w:szCs w:val="21"/>
              </w:rPr>
            </w:pPr>
          </w:p>
          <w:p w14:paraId="5EE558D6" w14:textId="77777777" w:rsidR="00247259" w:rsidRDefault="00247259" w:rsidP="00575BE4">
            <w:pPr>
              <w:pStyle w:val="ListParagraph"/>
              <w:numPr>
                <w:ilvl w:val="0"/>
                <w:numId w:val="19"/>
              </w:numPr>
              <w:ind w:left="301" w:hanging="270"/>
              <w:rPr>
                <w:rFonts w:ascii="Lato" w:hAnsi="Lato"/>
                <w:b/>
                <w:sz w:val="21"/>
                <w:szCs w:val="21"/>
              </w:rPr>
            </w:pPr>
            <w:r w:rsidRPr="00575BE4">
              <w:rPr>
                <w:rFonts w:ascii="Lato" w:hAnsi="Lato"/>
                <w:b/>
                <w:sz w:val="21"/>
                <w:szCs w:val="21"/>
              </w:rPr>
              <w:t>A</w:t>
            </w:r>
            <w:r>
              <w:rPr>
                <w:rFonts w:ascii="Lato" w:hAnsi="Lato"/>
                <w:b/>
                <w:sz w:val="21"/>
                <w:szCs w:val="21"/>
              </w:rPr>
              <w:t>pprove</w:t>
            </w:r>
          </w:p>
          <w:p w14:paraId="0959909D" w14:textId="1E26CFB6" w:rsidR="00247259" w:rsidRPr="005745BE" w:rsidRDefault="00247259" w:rsidP="00247259">
            <w:pPr>
              <w:pStyle w:val="ListParagraph"/>
              <w:numPr>
                <w:ilvl w:val="0"/>
                <w:numId w:val="19"/>
              </w:numPr>
              <w:ind w:left="301" w:hanging="270"/>
              <w:rPr>
                <w:rFonts w:ascii="Lato" w:hAnsi="Lato"/>
                <w:b/>
                <w:sz w:val="21"/>
                <w:szCs w:val="21"/>
              </w:rPr>
            </w:pPr>
            <w:r>
              <w:rPr>
                <w:rFonts w:ascii="Lato" w:hAnsi="Lato"/>
                <w:b/>
                <w:sz w:val="21"/>
                <w:szCs w:val="21"/>
              </w:rPr>
              <w:t>Accept</w:t>
            </w:r>
          </w:p>
        </w:tc>
      </w:tr>
      <w:tr w:rsidR="00247259" w:rsidRPr="00324929" w14:paraId="7E3DD827" w14:textId="77777777" w:rsidTr="002F2B56">
        <w:trPr>
          <w:trHeight w:val="201"/>
        </w:trPr>
        <w:tc>
          <w:tcPr>
            <w:tcW w:w="540" w:type="dxa"/>
            <w:shd w:val="clear" w:color="auto" w:fill="auto"/>
          </w:tcPr>
          <w:p w14:paraId="3FD22664" w14:textId="5426C642" w:rsidR="00247259" w:rsidRPr="005745BE" w:rsidRDefault="00247259" w:rsidP="00A17A04">
            <w:pPr>
              <w:jc w:val="center"/>
              <w:rPr>
                <w:rFonts w:ascii="Lato" w:hAnsi="Lato"/>
                <w:b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>6</w:t>
            </w:r>
          </w:p>
        </w:tc>
        <w:tc>
          <w:tcPr>
            <w:tcW w:w="8509" w:type="dxa"/>
            <w:shd w:val="clear" w:color="auto" w:fill="auto"/>
          </w:tcPr>
          <w:p w14:paraId="7C179627" w14:textId="6F20DDAD" w:rsidR="00247259" w:rsidRPr="00247259" w:rsidRDefault="00247259" w:rsidP="00247259">
            <w:pPr>
              <w:rPr>
                <w:rFonts w:ascii="Lato" w:hAnsi="Lato"/>
                <w:b/>
                <w:sz w:val="21"/>
                <w:szCs w:val="21"/>
              </w:rPr>
            </w:pPr>
            <w:bookmarkStart w:id="2" w:name="_Hlk43882019"/>
            <w:r w:rsidRPr="00247259">
              <w:rPr>
                <w:rFonts w:ascii="Lato" w:hAnsi="Lato"/>
                <w:b/>
                <w:sz w:val="21"/>
                <w:szCs w:val="21"/>
              </w:rPr>
              <w:t>Monthly Financial Reports</w:t>
            </w:r>
            <w:bookmarkEnd w:id="2"/>
          </w:p>
        </w:tc>
        <w:tc>
          <w:tcPr>
            <w:tcW w:w="1710" w:type="dxa"/>
            <w:shd w:val="clear" w:color="auto" w:fill="auto"/>
          </w:tcPr>
          <w:p w14:paraId="2FE84F7A" w14:textId="21C57708" w:rsidR="00247259" w:rsidRPr="00247259" w:rsidRDefault="00247259" w:rsidP="00247259">
            <w:pPr>
              <w:rPr>
                <w:rFonts w:ascii="Lato" w:hAnsi="Lato"/>
                <w:b/>
                <w:sz w:val="21"/>
                <w:szCs w:val="21"/>
              </w:rPr>
            </w:pPr>
            <w:r w:rsidRPr="00247259">
              <w:rPr>
                <w:rFonts w:ascii="Lato" w:hAnsi="Lato"/>
                <w:b/>
                <w:sz w:val="21"/>
                <w:szCs w:val="21"/>
              </w:rPr>
              <w:t>Information</w:t>
            </w:r>
          </w:p>
        </w:tc>
      </w:tr>
      <w:bookmarkEnd w:id="0"/>
      <w:tr w:rsidR="00247259" w:rsidRPr="00324929" w14:paraId="55B6D395" w14:textId="77777777" w:rsidTr="0002011F">
        <w:trPr>
          <w:trHeight w:val="201"/>
        </w:trPr>
        <w:tc>
          <w:tcPr>
            <w:tcW w:w="540" w:type="dxa"/>
            <w:shd w:val="clear" w:color="auto" w:fill="auto"/>
          </w:tcPr>
          <w:p w14:paraId="259A5265" w14:textId="3DDA5115" w:rsidR="00247259" w:rsidRPr="005745BE" w:rsidRDefault="00247259" w:rsidP="00A17A04">
            <w:pPr>
              <w:jc w:val="center"/>
              <w:rPr>
                <w:rFonts w:ascii="Lato" w:hAnsi="Lato"/>
                <w:b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>7</w:t>
            </w:r>
          </w:p>
        </w:tc>
        <w:tc>
          <w:tcPr>
            <w:tcW w:w="8509" w:type="dxa"/>
            <w:tcBorders>
              <w:bottom w:val="single" w:sz="4" w:space="0" w:color="auto"/>
            </w:tcBorders>
            <w:shd w:val="clear" w:color="auto" w:fill="auto"/>
          </w:tcPr>
          <w:p w14:paraId="1944EF55" w14:textId="77777777" w:rsidR="00247259" w:rsidRPr="005745BE" w:rsidRDefault="00247259" w:rsidP="00A17A04">
            <w:pPr>
              <w:rPr>
                <w:rFonts w:ascii="Lato" w:hAnsi="Lato"/>
                <w:b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>202</w:t>
            </w:r>
            <w:r>
              <w:rPr>
                <w:rFonts w:ascii="Lato" w:hAnsi="Lato"/>
                <w:b/>
                <w:sz w:val="21"/>
                <w:szCs w:val="21"/>
              </w:rPr>
              <w:t>1</w:t>
            </w:r>
            <w:r w:rsidRPr="005745BE">
              <w:rPr>
                <w:rFonts w:ascii="Lato" w:hAnsi="Lato"/>
                <w:b/>
                <w:sz w:val="21"/>
                <w:szCs w:val="21"/>
              </w:rPr>
              <w:t xml:space="preserve"> Capital, Maintenance and Public Transportation Contracts </w:t>
            </w:r>
          </w:p>
          <w:p w14:paraId="79BE2D4F" w14:textId="7FC9BD57" w:rsidR="00247259" w:rsidRPr="00247259" w:rsidRDefault="00247259" w:rsidP="00247259">
            <w:pPr>
              <w:pStyle w:val="ListParagraph"/>
              <w:numPr>
                <w:ilvl w:val="0"/>
                <w:numId w:val="20"/>
              </w:numPr>
              <w:ind w:left="346" w:hanging="346"/>
              <w:rPr>
                <w:rFonts w:ascii="Lato" w:hAnsi="Lato"/>
                <w:b/>
                <w:sz w:val="21"/>
                <w:szCs w:val="21"/>
              </w:rPr>
            </w:pPr>
            <w:r w:rsidRPr="00247259">
              <w:rPr>
                <w:rFonts w:ascii="Lato" w:hAnsi="Lato"/>
                <w:bCs/>
                <w:sz w:val="21"/>
                <w:szCs w:val="21"/>
              </w:rPr>
              <w:t xml:space="preserve">City of Colorado Springs </w:t>
            </w:r>
            <w:r w:rsidRPr="005745BE">
              <w:sym w:font="Wingdings" w:char="F02A"/>
            </w:r>
          </w:p>
          <w:p w14:paraId="08E14EB7" w14:textId="06A13604" w:rsidR="00247259" w:rsidRPr="00247259" w:rsidRDefault="00247259" w:rsidP="00247259">
            <w:pPr>
              <w:pStyle w:val="ListParagraph"/>
              <w:numPr>
                <w:ilvl w:val="0"/>
                <w:numId w:val="20"/>
              </w:numPr>
              <w:ind w:left="346" w:hanging="346"/>
              <w:rPr>
                <w:rFonts w:ascii="Lato" w:hAnsi="Lato"/>
                <w:b/>
                <w:sz w:val="21"/>
                <w:szCs w:val="21"/>
              </w:rPr>
            </w:pPr>
            <w:r>
              <w:rPr>
                <w:rFonts w:ascii="Lato" w:hAnsi="Lato"/>
                <w:bCs/>
                <w:sz w:val="21"/>
                <w:szCs w:val="21"/>
              </w:rPr>
              <w:t>El Paso County</w:t>
            </w:r>
            <w:r w:rsidRPr="00247259">
              <w:rPr>
                <w:rFonts w:ascii="Lato" w:hAnsi="Lato"/>
                <w:bCs/>
                <w:sz w:val="21"/>
                <w:szCs w:val="21"/>
              </w:rPr>
              <w:t xml:space="preserve"> </w:t>
            </w:r>
            <w:r w:rsidRPr="005745BE">
              <w:sym w:font="Wingdings" w:char="F02A"/>
            </w:r>
          </w:p>
        </w:tc>
        <w:tc>
          <w:tcPr>
            <w:tcW w:w="1710" w:type="dxa"/>
            <w:shd w:val="clear" w:color="auto" w:fill="auto"/>
          </w:tcPr>
          <w:p w14:paraId="0AE360A8" w14:textId="77777777" w:rsidR="00247259" w:rsidRPr="005745BE" w:rsidRDefault="00247259" w:rsidP="00A17A04">
            <w:pPr>
              <w:rPr>
                <w:rFonts w:ascii="Lato" w:hAnsi="Lato"/>
                <w:b/>
                <w:sz w:val="21"/>
                <w:szCs w:val="21"/>
              </w:rPr>
            </w:pPr>
          </w:p>
          <w:p w14:paraId="4EA02640" w14:textId="77777777" w:rsidR="00247259" w:rsidRDefault="00247259" w:rsidP="00247259">
            <w:pPr>
              <w:pStyle w:val="ListParagraph"/>
              <w:numPr>
                <w:ilvl w:val="0"/>
                <w:numId w:val="21"/>
              </w:numPr>
              <w:ind w:left="301" w:hanging="270"/>
              <w:rPr>
                <w:rFonts w:ascii="Lato" w:hAnsi="Lato"/>
                <w:b/>
                <w:sz w:val="21"/>
                <w:szCs w:val="21"/>
              </w:rPr>
            </w:pPr>
            <w:r w:rsidRPr="00247259">
              <w:rPr>
                <w:rFonts w:ascii="Lato" w:hAnsi="Lato"/>
                <w:b/>
                <w:sz w:val="21"/>
                <w:szCs w:val="21"/>
              </w:rPr>
              <w:t>Approve</w:t>
            </w:r>
          </w:p>
          <w:p w14:paraId="3A89DB82" w14:textId="73E653CF" w:rsidR="00247259" w:rsidRPr="00247259" w:rsidRDefault="00247259" w:rsidP="00247259">
            <w:pPr>
              <w:pStyle w:val="ListParagraph"/>
              <w:numPr>
                <w:ilvl w:val="0"/>
                <w:numId w:val="21"/>
              </w:numPr>
              <w:ind w:left="301" w:hanging="270"/>
              <w:rPr>
                <w:rFonts w:ascii="Lato" w:hAnsi="Lato"/>
                <w:b/>
                <w:sz w:val="21"/>
                <w:szCs w:val="21"/>
              </w:rPr>
            </w:pPr>
            <w:r>
              <w:rPr>
                <w:rFonts w:ascii="Lato" w:hAnsi="Lato"/>
                <w:b/>
                <w:sz w:val="21"/>
                <w:szCs w:val="21"/>
              </w:rPr>
              <w:t>Approve</w:t>
            </w:r>
          </w:p>
        </w:tc>
      </w:tr>
      <w:tr w:rsidR="00247259" w:rsidRPr="00324929" w14:paraId="79D86AF3" w14:textId="77777777" w:rsidTr="0002011F">
        <w:trPr>
          <w:trHeight w:val="201"/>
        </w:trPr>
        <w:tc>
          <w:tcPr>
            <w:tcW w:w="540" w:type="dxa"/>
            <w:shd w:val="clear" w:color="auto" w:fill="auto"/>
          </w:tcPr>
          <w:p w14:paraId="34007C14" w14:textId="7D2187B6" w:rsidR="00247259" w:rsidRPr="005745BE" w:rsidRDefault="00247259" w:rsidP="00A17A04">
            <w:pPr>
              <w:jc w:val="center"/>
              <w:rPr>
                <w:rFonts w:ascii="Lato" w:hAnsi="Lato"/>
                <w:b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>8</w:t>
            </w:r>
          </w:p>
        </w:tc>
        <w:tc>
          <w:tcPr>
            <w:tcW w:w="8509" w:type="dxa"/>
            <w:tcBorders>
              <w:top w:val="single" w:sz="4" w:space="0" w:color="auto"/>
            </w:tcBorders>
            <w:shd w:val="clear" w:color="auto" w:fill="auto"/>
          </w:tcPr>
          <w:p w14:paraId="66FE5B88" w14:textId="77777777" w:rsidR="00247259" w:rsidRPr="005745BE" w:rsidRDefault="00247259" w:rsidP="00A17A04">
            <w:pPr>
              <w:rPr>
                <w:rFonts w:ascii="Lato" w:hAnsi="Lato"/>
                <w:b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>Other Reports</w:t>
            </w:r>
          </w:p>
          <w:p w14:paraId="470A4BAB" w14:textId="77777777" w:rsidR="00247259" w:rsidRPr="00127B90" w:rsidRDefault="00247259" w:rsidP="00A17A04">
            <w:pPr>
              <w:pStyle w:val="ListParagraph"/>
              <w:numPr>
                <w:ilvl w:val="0"/>
                <w:numId w:val="14"/>
              </w:numPr>
              <w:ind w:left="301" w:hanging="301"/>
              <w:rPr>
                <w:rFonts w:ascii="Lato" w:hAnsi="Lato"/>
                <w:bCs/>
                <w:sz w:val="21"/>
                <w:szCs w:val="21"/>
              </w:rPr>
            </w:pPr>
            <w:r w:rsidRPr="00127B90">
              <w:rPr>
                <w:rFonts w:ascii="Lato" w:hAnsi="Lato"/>
                <w:bCs/>
                <w:sz w:val="21"/>
                <w:szCs w:val="21"/>
              </w:rPr>
              <w:t xml:space="preserve">City of Colorado Springs Transit Services Monthly Update </w:t>
            </w:r>
            <w:r w:rsidRPr="005745BE">
              <w:sym w:font="Wingdings" w:char="F02A"/>
            </w:r>
          </w:p>
          <w:p w14:paraId="55465915" w14:textId="2A30F920" w:rsidR="00247259" w:rsidRPr="002B5969" w:rsidRDefault="00247259" w:rsidP="00247259">
            <w:pPr>
              <w:pStyle w:val="ListParagraph"/>
              <w:numPr>
                <w:ilvl w:val="0"/>
                <w:numId w:val="14"/>
              </w:numPr>
              <w:ind w:left="301" w:hanging="301"/>
              <w:rPr>
                <w:rFonts w:ascii="Lato" w:hAnsi="Lato"/>
                <w:b/>
                <w:sz w:val="21"/>
                <w:szCs w:val="21"/>
              </w:rPr>
            </w:pPr>
            <w:r>
              <w:rPr>
                <w:rFonts w:ascii="Lato" w:hAnsi="Lato"/>
                <w:bCs/>
                <w:sz w:val="21"/>
                <w:szCs w:val="21"/>
              </w:rPr>
              <w:t>Maintenance of Effort Reports</w:t>
            </w:r>
            <w:r w:rsidRPr="00127B90">
              <w:rPr>
                <w:rFonts w:ascii="Lato" w:hAnsi="Lato"/>
                <w:bCs/>
                <w:sz w:val="21"/>
                <w:szCs w:val="21"/>
              </w:rPr>
              <w:t xml:space="preserve"> </w:t>
            </w:r>
            <w:r w:rsidRPr="005745BE">
              <w:sym w:font="Wingdings" w:char="F02A"/>
            </w:r>
          </w:p>
          <w:p w14:paraId="75519B77" w14:textId="2BBB730E" w:rsidR="002B5969" w:rsidRPr="002B5969" w:rsidRDefault="002B5969" w:rsidP="00247259">
            <w:pPr>
              <w:pStyle w:val="ListParagraph"/>
              <w:numPr>
                <w:ilvl w:val="0"/>
                <w:numId w:val="14"/>
              </w:numPr>
              <w:ind w:left="301" w:hanging="301"/>
              <w:rPr>
                <w:rFonts w:ascii="Lato" w:hAnsi="Lato"/>
                <w:b/>
                <w:sz w:val="21"/>
                <w:szCs w:val="21"/>
              </w:rPr>
            </w:pPr>
            <w:r>
              <w:rPr>
                <w:rFonts w:ascii="Lato" w:hAnsi="Lato"/>
                <w:bCs/>
                <w:sz w:val="21"/>
                <w:szCs w:val="21"/>
              </w:rPr>
              <w:t>City of Colorado Springs – PPRTA-3 Revenue Estimate</w:t>
            </w:r>
            <w:r w:rsidR="00091EE5" w:rsidRPr="00247259">
              <w:rPr>
                <w:rFonts w:ascii="Lato" w:hAnsi="Lato"/>
                <w:bCs/>
                <w:sz w:val="21"/>
                <w:szCs w:val="21"/>
              </w:rPr>
              <w:t xml:space="preserve"> </w:t>
            </w:r>
            <w:r w:rsidR="00091EE5" w:rsidRPr="005745BE">
              <w:sym w:font="Wingdings" w:char="F02A"/>
            </w:r>
          </w:p>
          <w:p w14:paraId="2587D18C" w14:textId="4BD995B8" w:rsidR="00247259" w:rsidRPr="00247259" w:rsidRDefault="00247259" w:rsidP="00247259">
            <w:pPr>
              <w:pStyle w:val="ListParagraph"/>
              <w:numPr>
                <w:ilvl w:val="0"/>
                <w:numId w:val="14"/>
              </w:numPr>
              <w:ind w:left="301" w:hanging="301"/>
              <w:rPr>
                <w:rFonts w:ascii="Lato" w:hAnsi="Lato"/>
                <w:b/>
                <w:sz w:val="21"/>
                <w:szCs w:val="21"/>
              </w:rPr>
            </w:pPr>
            <w:r>
              <w:rPr>
                <w:rFonts w:ascii="Lato" w:hAnsi="Lato"/>
                <w:bCs/>
                <w:sz w:val="21"/>
                <w:szCs w:val="21"/>
              </w:rPr>
              <w:t>City of Colorado Springs Monthly Change Order and Property Acquisition Report</w:t>
            </w:r>
            <w:r w:rsidRPr="00127B90">
              <w:rPr>
                <w:rFonts w:ascii="Lato" w:hAnsi="Lato"/>
                <w:bCs/>
                <w:sz w:val="21"/>
                <w:szCs w:val="21"/>
              </w:rPr>
              <w:t xml:space="preserve"> </w:t>
            </w:r>
            <w:r w:rsidRPr="005745BE">
              <w:sym w:font="Wingdings" w:char="F02A"/>
            </w:r>
          </w:p>
          <w:p w14:paraId="11A4CD35" w14:textId="2A4B0408" w:rsidR="00247259" w:rsidRPr="00E206BA" w:rsidRDefault="00247259" w:rsidP="00247259">
            <w:pPr>
              <w:pStyle w:val="ListParagraph"/>
              <w:numPr>
                <w:ilvl w:val="0"/>
                <w:numId w:val="14"/>
              </w:numPr>
              <w:ind w:left="301" w:hanging="301"/>
              <w:rPr>
                <w:rFonts w:ascii="Lato" w:hAnsi="Lato"/>
                <w:b/>
                <w:sz w:val="21"/>
                <w:szCs w:val="21"/>
              </w:rPr>
            </w:pPr>
            <w:r>
              <w:rPr>
                <w:rFonts w:ascii="Lato" w:hAnsi="Lato"/>
                <w:bCs/>
                <w:sz w:val="21"/>
                <w:szCs w:val="21"/>
              </w:rPr>
              <w:t>El Paso County Monthly Change Order and Property Acquisition Report</w:t>
            </w:r>
            <w:r w:rsidRPr="00127B90">
              <w:rPr>
                <w:rFonts w:ascii="Lato" w:hAnsi="Lato"/>
                <w:bCs/>
                <w:sz w:val="21"/>
                <w:szCs w:val="21"/>
              </w:rPr>
              <w:t xml:space="preserve"> </w:t>
            </w:r>
            <w:r w:rsidRPr="005745BE">
              <w:sym w:font="Wingdings" w:char="F02A"/>
            </w:r>
          </w:p>
        </w:tc>
        <w:tc>
          <w:tcPr>
            <w:tcW w:w="1710" w:type="dxa"/>
            <w:shd w:val="clear" w:color="auto" w:fill="auto"/>
          </w:tcPr>
          <w:p w14:paraId="10EA4125" w14:textId="77777777" w:rsidR="00247259" w:rsidRPr="005745BE" w:rsidRDefault="00247259" w:rsidP="00A17A04">
            <w:pPr>
              <w:rPr>
                <w:rFonts w:ascii="Lato" w:hAnsi="Lato"/>
                <w:b/>
                <w:sz w:val="21"/>
                <w:szCs w:val="21"/>
              </w:rPr>
            </w:pPr>
          </w:p>
          <w:p w14:paraId="05D1EC8E" w14:textId="77777777" w:rsidR="00247259" w:rsidRPr="002F2B56" w:rsidRDefault="00247259" w:rsidP="00A17A04">
            <w:pPr>
              <w:tabs>
                <w:tab w:val="left" w:pos="432"/>
              </w:tabs>
              <w:rPr>
                <w:rFonts w:ascii="Lato" w:hAnsi="Lato"/>
                <w:b/>
                <w:bCs/>
                <w:sz w:val="21"/>
                <w:szCs w:val="21"/>
                <w:lang w:val="fr-FR"/>
              </w:rPr>
            </w:pPr>
            <w:r w:rsidRPr="002F2B56">
              <w:rPr>
                <w:rFonts w:ascii="Lato" w:hAnsi="Lato"/>
                <w:b/>
                <w:bCs/>
                <w:sz w:val="21"/>
                <w:szCs w:val="21"/>
                <w:lang w:val="fr-FR"/>
              </w:rPr>
              <w:t>A. Information</w:t>
            </w:r>
          </w:p>
          <w:p w14:paraId="616CBB55" w14:textId="7817D905" w:rsidR="00247259" w:rsidRPr="002F2B56" w:rsidRDefault="00247259" w:rsidP="00A17A04">
            <w:pPr>
              <w:tabs>
                <w:tab w:val="left" w:pos="432"/>
              </w:tabs>
              <w:rPr>
                <w:rFonts w:ascii="Lato" w:hAnsi="Lato"/>
                <w:b/>
                <w:bCs/>
                <w:sz w:val="21"/>
                <w:szCs w:val="21"/>
                <w:lang w:val="fr-FR"/>
              </w:rPr>
            </w:pPr>
            <w:r w:rsidRPr="002F2B56">
              <w:rPr>
                <w:rFonts w:ascii="Lato" w:hAnsi="Lato"/>
                <w:b/>
                <w:bCs/>
                <w:sz w:val="21"/>
                <w:szCs w:val="21"/>
                <w:lang w:val="fr-FR"/>
              </w:rPr>
              <w:t xml:space="preserve">B. </w:t>
            </w:r>
            <w:r>
              <w:rPr>
                <w:rFonts w:ascii="Lato" w:hAnsi="Lato"/>
                <w:b/>
                <w:bCs/>
                <w:sz w:val="21"/>
                <w:szCs w:val="21"/>
                <w:lang w:val="fr-FR"/>
              </w:rPr>
              <w:t>Approve</w:t>
            </w:r>
          </w:p>
          <w:p w14:paraId="7EF3A39A" w14:textId="2218CEFB" w:rsidR="00247259" w:rsidRDefault="00247259" w:rsidP="00A17A04">
            <w:pPr>
              <w:rPr>
                <w:rFonts w:ascii="Lato" w:hAnsi="Lato"/>
                <w:b/>
                <w:bCs/>
                <w:sz w:val="21"/>
                <w:szCs w:val="21"/>
                <w:lang w:val="fr-FR"/>
              </w:rPr>
            </w:pPr>
            <w:r w:rsidRPr="002F2B56">
              <w:rPr>
                <w:rFonts w:ascii="Lato" w:hAnsi="Lato"/>
                <w:b/>
                <w:bCs/>
                <w:sz w:val="21"/>
                <w:szCs w:val="21"/>
                <w:lang w:val="fr-FR"/>
              </w:rPr>
              <w:t xml:space="preserve">C. </w:t>
            </w:r>
            <w:r w:rsidR="00627F6E">
              <w:rPr>
                <w:rFonts w:ascii="Lato" w:hAnsi="Lato"/>
                <w:b/>
                <w:bCs/>
                <w:sz w:val="21"/>
                <w:szCs w:val="21"/>
                <w:lang w:val="fr-FR"/>
              </w:rPr>
              <w:t>Discussion</w:t>
            </w:r>
          </w:p>
          <w:p w14:paraId="29B35BED" w14:textId="77777777" w:rsidR="00247259" w:rsidRDefault="00247259" w:rsidP="00A17A04">
            <w:pPr>
              <w:rPr>
                <w:rFonts w:ascii="Lato" w:hAnsi="Lato"/>
                <w:b/>
                <w:bCs/>
                <w:sz w:val="21"/>
                <w:szCs w:val="21"/>
                <w:lang w:val="fr-FR"/>
              </w:rPr>
            </w:pPr>
            <w:r>
              <w:rPr>
                <w:rFonts w:ascii="Lato" w:hAnsi="Lato"/>
                <w:b/>
                <w:bCs/>
                <w:sz w:val="21"/>
                <w:szCs w:val="21"/>
                <w:lang w:val="fr-FR"/>
              </w:rPr>
              <w:t>D. Information</w:t>
            </w:r>
          </w:p>
          <w:p w14:paraId="7A6117BB" w14:textId="2AC694FF" w:rsidR="002B5969" w:rsidRPr="002B5969" w:rsidRDefault="002B5969" w:rsidP="00A17A04">
            <w:pPr>
              <w:rPr>
                <w:rFonts w:ascii="Lato" w:hAnsi="Lato"/>
                <w:b/>
                <w:bCs/>
                <w:sz w:val="21"/>
                <w:szCs w:val="21"/>
              </w:rPr>
            </w:pPr>
            <w:r w:rsidRPr="004A2488">
              <w:rPr>
                <w:rFonts w:ascii="Lato" w:hAnsi="Lato"/>
                <w:b/>
                <w:bCs/>
                <w:sz w:val="21"/>
                <w:szCs w:val="21"/>
                <w:lang w:val="fr-FR"/>
              </w:rPr>
              <w:t>E</w:t>
            </w:r>
            <w:r>
              <w:rPr>
                <w:rFonts w:ascii="Lato" w:hAnsi="Lato"/>
                <w:sz w:val="21"/>
                <w:szCs w:val="21"/>
                <w:lang w:val="fr-FR"/>
              </w:rPr>
              <w:t xml:space="preserve">. </w:t>
            </w:r>
            <w:r>
              <w:rPr>
                <w:rFonts w:ascii="Lato" w:hAnsi="Lato"/>
                <w:b/>
                <w:bCs/>
                <w:sz w:val="21"/>
                <w:szCs w:val="21"/>
                <w:lang w:val="fr-FR"/>
              </w:rPr>
              <w:t>Information</w:t>
            </w:r>
          </w:p>
        </w:tc>
      </w:tr>
      <w:tr w:rsidR="00247259" w:rsidRPr="008A382F" w14:paraId="3850F71F" w14:textId="77777777" w:rsidTr="001C28E8">
        <w:trPr>
          <w:trHeight w:val="185"/>
        </w:trPr>
        <w:tc>
          <w:tcPr>
            <w:tcW w:w="540" w:type="dxa"/>
            <w:shd w:val="clear" w:color="auto" w:fill="auto"/>
          </w:tcPr>
          <w:p w14:paraId="61DFCE4C" w14:textId="2A679C32" w:rsidR="00247259" w:rsidRPr="005745BE" w:rsidRDefault="00247259" w:rsidP="00A17A04">
            <w:pPr>
              <w:jc w:val="center"/>
              <w:rPr>
                <w:rFonts w:ascii="Lato" w:hAnsi="Lato"/>
                <w:b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>9</w:t>
            </w:r>
          </w:p>
        </w:tc>
        <w:tc>
          <w:tcPr>
            <w:tcW w:w="8509" w:type="dxa"/>
            <w:tcBorders>
              <w:top w:val="single" w:sz="4" w:space="0" w:color="auto"/>
            </w:tcBorders>
            <w:shd w:val="clear" w:color="auto" w:fill="auto"/>
          </w:tcPr>
          <w:p w14:paraId="3BF93FA9" w14:textId="77777777" w:rsidR="00247259" w:rsidRDefault="00247259" w:rsidP="00247259">
            <w:pPr>
              <w:rPr>
                <w:rFonts w:ascii="Lato" w:hAnsi="Lato"/>
                <w:b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 xml:space="preserve">Administrative Actions and Reports   </w:t>
            </w:r>
          </w:p>
          <w:p w14:paraId="66FCFBEC" w14:textId="23D56059" w:rsidR="002B5969" w:rsidRPr="006F1B5B" w:rsidRDefault="006F1B5B" w:rsidP="006F1B5B">
            <w:pPr>
              <w:pStyle w:val="ListParagraph"/>
              <w:numPr>
                <w:ilvl w:val="0"/>
                <w:numId w:val="22"/>
              </w:numPr>
              <w:ind w:left="346" w:hanging="346"/>
              <w:rPr>
                <w:rFonts w:ascii="Lato" w:hAnsi="Lato"/>
                <w:bCs/>
                <w:sz w:val="21"/>
                <w:szCs w:val="21"/>
              </w:rPr>
            </w:pPr>
            <w:r w:rsidRPr="006F1B5B">
              <w:rPr>
                <w:rFonts w:ascii="Lato" w:hAnsi="Lato"/>
                <w:bCs/>
                <w:sz w:val="21"/>
                <w:szCs w:val="21"/>
              </w:rPr>
              <w:t>Legislative Reports</w:t>
            </w:r>
          </w:p>
        </w:tc>
        <w:tc>
          <w:tcPr>
            <w:tcW w:w="1710" w:type="dxa"/>
            <w:shd w:val="clear" w:color="auto" w:fill="auto"/>
          </w:tcPr>
          <w:p w14:paraId="48857055" w14:textId="77777777" w:rsidR="00247259" w:rsidRDefault="00247259" w:rsidP="00A17A04">
            <w:pPr>
              <w:tabs>
                <w:tab w:val="left" w:pos="432"/>
              </w:tabs>
              <w:rPr>
                <w:rFonts w:ascii="Lato" w:hAnsi="Lato"/>
                <w:b/>
                <w:sz w:val="21"/>
                <w:szCs w:val="21"/>
                <w:lang w:val="fr-FR"/>
              </w:rPr>
            </w:pPr>
          </w:p>
          <w:p w14:paraId="5FBEDDD4" w14:textId="5B9EA9E1" w:rsidR="006F1B5B" w:rsidRPr="006F1B5B" w:rsidRDefault="006F1B5B" w:rsidP="006F1B5B">
            <w:pPr>
              <w:pStyle w:val="ListParagraph"/>
              <w:numPr>
                <w:ilvl w:val="0"/>
                <w:numId w:val="23"/>
              </w:numPr>
              <w:tabs>
                <w:tab w:val="left" w:pos="432"/>
              </w:tabs>
              <w:ind w:left="301" w:hanging="270"/>
              <w:rPr>
                <w:rFonts w:ascii="Lato" w:hAnsi="Lato"/>
                <w:b/>
                <w:sz w:val="21"/>
                <w:szCs w:val="21"/>
                <w:lang w:val="fr-FR"/>
              </w:rPr>
            </w:pPr>
            <w:r>
              <w:rPr>
                <w:rFonts w:ascii="Lato" w:hAnsi="Lato"/>
                <w:b/>
                <w:sz w:val="21"/>
                <w:szCs w:val="21"/>
                <w:lang w:val="fr-FR"/>
              </w:rPr>
              <w:t>Information</w:t>
            </w:r>
          </w:p>
        </w:tc>
      </w:tr>
      <w:tr w:rsidR="00247259" w:rsidRPr="00324929" w14:paraId="53642DB1" w14:textId="77777777" w:rsidTr="002F2B56">
        <w:trPr>
          <w:trHeight w:val="185"/>
        </w:trPr>
        <w:tc>
          <w:tcPr>
            <w:tcW w:w="540" w:type="dxa"/>
            <w:shd w:val="clear" w:color="auto" w:fill="auto"/>
          </w:tcPr>
          <w:p w14:paraId="15253BE7" w14:textId="2123AD46" w:rsidR="00247259" w:rsidRPr="005745BE" w:rsidRDefault="00247259" w:rsidP="00A17A04">
            <w:pPr>
              <w:jc w:val="center"/>
              <w:rPr>
                <w:rFonts w:ascii="Lato" w:hAnsi="Lato"/>
                <w:b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>10</w:t>
            </w:r>
          </w:p>
        </w:tc>
        <w:tc>
          <w:tcPr>
            <w:tcW w:w="8509" w:type="dxa"/>
            <w:tcBorders>
              <w:top w:val="single" w:sz="4" w:space="0" w:color="auto"/>
            </w:tcBorders>
            <w:shd w:val="clear" w:color="auto" w:fill="auto"/>
          </w:tcPr>
          <w:p w14:paraId="3FE132FA" w14:textId="20126806" w:rsidR="00247259" w:rsidRPr="00247259" w:rsidRDefault="00247259" w:rsidP="00247259">
            <w:pPr>
              <w:rPr>
                <w:rFonts w:ascii="Lato" w:hAnsi="Lato"/>
                <w:bCs/>
                <w:sz w:val="21"/>
                <w:szCs w:val="21"/>
              </w:rPr>
            </w:pPr>
            <w:r w:rsidRPr="00247259">
              <w:rPr>
                <w:rFonts w:ascii="Lato" w:hAnsi="Lato"/>
                <w:b/>
                <w:sz w:val="21"/>
                <w:szCs w:val="21"/>
              </w:rPr>
              <w:t>PPRTA Member Announcements</w:t>
            </w:r>
          </w:p>
        </w:tc>
        <w:tc>
          <w:tcPr>
            <w:tcW w:w="1710" w:type="dxa"/>
            <w:shd w:val="clear" w:color="auto" w:fill="auto"/>
          </w:tcPr>
          <w:p w14:paraId="6D1ED87D" w14:textId="511F3AAB" w:rsidR="00247259" w:rsidRPr="005745BE" w:rsidRDefault="00247259" w:rsidP="00247259">
            <w:pPr>
              <w:rPr>
                <w:rFonts w:ascii="Lato" w:hAnsi="Lato"/>
                <w:b/>
                <w:bCs/>
                <w:sz w:val="21"/>
                <w:szCs w:val="21"/>
              </w:rPr>
            </w:pPr>
            <w:r>
              <w:rPr>
                <w:rFonts w:ascii="Lato" w:hAnsi="Lato"/>
                <w:b/>
                <w:bCs/>
                <w:sz w:val="21"/>
                <w:szCs w:val="21"/>
              </w:rPr>
              <w:t>Information</w:t>
            </w:r>
          </w:p>
        </w:tc>
      </w:tr>
      <w:tr w:rsidR="00247259" w:rsidRPr="00324929" w14:paraId="7BBADD1D" w14:textId="77777777" w:rsidTr="0002011F">
        <w:trPr>
          <w:trHeight w:val="194"/>
        </w:trPr>
        <w:tc>
          <w:tcPr>
            <w:tcW w:w="540" w:type="dxa"/>
            <w:shd w:val="clear" w:color="auto" w:fill="auto"/>
          </w:tcPr>
          <w:p w14:paraId="4539C9EC" w14:textId="55E49382" w:rsidR="00247259" w:rsidRPr="005745BE" w:rsidRDefault="00247259" w:rsidP="00A17A04">
            <w:pPr>
              <w:jc w:val="center"/>
              <w:rPr>
                <w:rFonts w:ascii="Lato" w:hAnsi="Lato"/>
                <w:b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>11</w:t>
            </w:r>
          </w:p>
        </w:tc>
        <w:tc>
          <w:tcPr>
            <w:tcW w:w="8509" w:type="dxa"/>
            <w:shd w:val="clear" w:color="auto" w:fill="auto"/>
          </w:tcPr>
          <w:p w14:paraId="412E63BE" w14:textId="343BA53F" w:rsidR="00247259" w:rsidRPr="005745BE" w:rsidRDefault="00247259" w:rsidP="00A17A04">
            <w:pPr>
              <w:tabs>
                <w:tab w:val="left" w:pos="256"/>
                <w:tab w:val="left" w:pos="474"/>
              </w:tabs>
              <w:rPr>
                <w:rFonts w:ascii="Lato" w:hAnsi="Lato"/>
                <w:b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 xml:space="preserve">Adjournment </w:t>
            </w:r>
          </w:p>
        </w:tc>
        <w:tc>
          <w:tcPr>
            <w:tcW w:w="1710" w:type="dxa"/>
            <w:shd w:val="clear" w:color="auto" w:fill="auto"/>
          </w:tcPr>
          <w:p w14:paraId="39A7F6FB" w14:textId="66117531" w:rsidR="00247259" w:rsidRPr="00127B90" w:rsidRDefault="00247259" w:rsidP="00575BE4">
            <w:pPr>
              <w:rPr>
                <w:rFonts w:ascii="Lato" w:hAnsi="Lato"/>
                <w:b/>
                <w:bCs/>
                <w:sz w:val="21"/>
                <w:szCs w:val="21"/>
              </w:rPr>
            </w:pPr>
            <w:r w:rsidRPr="005745BE">
              <w:rPr>
                <w:rFonts w:ascii="Lato" w:hAnsi="Lato"/>
                <w:b/>
                <w:sz w:val="21"/>
                <w:szCs w:val="21"/>
              </w:rPr>
              <w:t>Approve</w:t>
            </w:r>
          </w:p>
        </w:tc>
      </w:tr>
    </w:tbl>
    <w:p w14:paraId="7369B6C2" w14:textId="5AD49007" w:rsidR="00213159" w:rsidRDefault="00213159" w:rsidP="002F2B56">
      <w:pPr>
        <w:ind w:left="-2160" w:right="-720" w:firstLine="1440"/>
        <w:rPr>
          <w:rFonts w:ascii="Lato" w:hAnsi="Lato"/>
          <w:sz w:val="20"/>
          <w:szCs w:val="20"/>
        </w:rPr>
      </w:pPr>
      <w:bookmarkStart w:id="3" w:name="OLE_LINK2"/>
      <w:bookmarkStart w:id="4" w:name="OLE_LINK1"/>
      <w:r w:rsidRPr="00324929">
        <w:rPr>
          <w:rFonts w:ascii="Lato" w:hAnsi="Lato"/>
          <w:sz w:val="20"/>
          <w:szCs w:val="20"/>
        </w:rPr>
        <w:sym w:font="Wingdings" w:char="F02A"/>
      </w:r>
      <w:r w:rsidRPr="00324929">
        <w:rPr>
          <w:rFonts w:ascii="Lato" w:hAnsi="Lato"/>
          <w:sz w:val="20"/>
          <w:szCs w:val="20"/>
        </w:rPr>
        <w:t xml:space="preserve"> Indicates Attachment</w:t>
      </w:r>
    </w:p>
    <w:p w14:paraId="27A63E54" w14:textId="77777777" w:rsidR="00247259" w:rsidRPr="00324929" w:rsidRDefault="00247259" w:rsidP="002F2B56">
      <w:pPr>
        <w:ind w:left="-2160" w:right="-720" w:firstLine="1440"/>
        <w:rPr>
          <w:rFonts w:ascii="Lato" w:hAnsi="Lato"/>
          <w:bCs/>
          <w:sz w:val="20"/>
          <w:szCs w:val="20"/>
        </w:rPr>
      </w:pPr>
    </w:p>
    <w:tbl>
      <w:tblPr>
        <w:tblW w:w="10080" w:type="dxa"/>
        <w:tblInd w:w="-342" w:type="dxa"/>
        <w:tblLook w:val="01E0" w:firstRow="1" w:lastRow="1" w:firstColumn="1" w:lastColumn="1" w:noHBand="0" w:noVBand="0"/>
      </w:tblPr>
      <w:tblGrid>
        <w:gridCol w:w="5220"/>
        <w:gridCol w:w="4860"/>
      </w:tblGrid>
      <w:tr w:rsidR="00907489" w:rsidRPr="009B4218" w14:paraId="214993E3" w14:textId="77777777" w:rsidTr="00C16D1A">
        <w:trPr>
          <w:trHeight w:val="631"/>
        </w:trPr>
        <w:tc>
          <w:tcPr>
            <w:tcW w:w="5220" w:type="dxa"/>
            <w:hideMark/>
          </w:tcPr>
          <w:p w14:paraId="39951841" w14:textId="25803D6C" w:rsidR="00907489" w:rsidRPr="009B4218" w:rsidRDefault="00907489" w:rsidP="00CC1DB1">
            <w:pPr>
              <w:rPr>
                <w:rFonts w:ascii="Lato" w:hAnsi="Lato"/>
                <w:b/>
                <w:sz w:val="20"/>
                <w:szCs w:val="20"/>
                <w:u w:val="single"/>
              </w:rPr>
            </w:pPr>
            <w:r w:rsidRPr="009B4218">
              <w:rPr>
                <w:rFonts w:ascii="Lato" w:hAnsi="Lato"/>
                <w:b/>
                <w:sz w:val="20"/>
                <w:szCs w:val="20"/>
                <w:u w:val="single"/>
              </w:rPr>
              <w:t>El Paso County Directors</w:t>
            </w:r>
          </w:p>
          <w:p w14:paraId="27D03F1F" w14:textId="2E179F8C" w:rsidR="00907489" w:rsidRPr="00627F6E" w:rsidRDefault="00907489" w:rsidP="00CC1DB1">
            <w:pPr>
              <w:rPr>
                <w:rFonts w:ascii="Lato" w:hAnsi="Lato"/>
                <w:bCs/>
                <w:sz w:val="20"/>
                <w:szCs w:val="20"/>
              </w:rPr>
            </w:pPr>
            <w:r w:rsidRPr="00627F6E">
              <w:rPr>
                <w:rFonts w:ascii="Lato" w:hAnsi="Lato"/>
                <w:bCs/>
                <w:sz w:val="20"/>
                <w:szCs w:val="20"/>
              </w:rPr>
              <w:t>Commissioner Longinos Gonzalez</w:t>
            </w:r>
            <w:r w:rsidR="001D2EC1" w:rsidRPr="00627F6E">
              <w:rPr>
                <w:rFonts w:ascii="Lato" w:hAnsi="Lato"/>
                <w:bCs/>
                <w:sz w:val="20"/>
                <w:szCs w:val="20"/>
              </w:rPr>
              <w:t>, Jr.</w:t>
            </w:r>
          </w:p>
          <w:p w14:paraId="7B124301" w14:textId="7E727418" w:rsidR="00907489" w:rsidRPr="009B4218" w:rsidRDefault="00907489" w:rsidP="00CC1DB1">
            <w:pPr>
              <w:rPr>
                <w:rFonts w:ascii="Lato" w:hAnsi="Lato"/>
                <w:sz w:val="20"/>
                <w:szCs w:val="20"/>
              </w:rPr>
            </w:pPr>
            <w:r w:rsidRPr="009B4218">
              <w:rPr>
                <w:rFonts w:ascii="Lato" w:hAnsi="Lato"/>
                <w:sz w:val="20"/>
                <w:szCs w:val="20"/>
              </w:rPr>
              <w:t xml:space="preserve">Commissioner </w:t>
            </w:r>
            <w:r w:rsidR="009A3C9D">
              <w:rPr>
                <w:rFonts w:ascii="Lato" w:hAnsi="Lato"/>
                <w:sz w:val="20"/>
                <w:szCs w:val="20"/>
              </w:rPr>
              <w:t>Carrie Geitner</w:t>
            </w:r>
          </w:p>
          <w:p w14:paraId="06A166CB" w14:textId="383443B5" w:rsidR="00907489" w:rsidRPr="009B4218" w:rsidRDefault="00907489" w:rsidP="00CC1DB1">
            <w:pPr>
              <w:rPr>
                <w:rFonts w:ascii="Lato" w:hAnsi="Lato"/>
                <w:sz w:val="20"/>
                <w:szCs w:val="20"/>
              </w:rPr>
            </w:pPr>
            <w:r w:rsidRPr="00627F6E">
              <w:rPr>
                <w:rFonts w:ascii="Lato" w:hAnsi="Lato"/>
                <w:b/>
                <w:bCs/>
                <w:sz w:val="20"/>
                <w:szCs w:val="20"/>
              </w:rPr>
              <w:t xml:space="preserve">Commissioner </w:t>
            </w:r>
            <w:r w:rsidR="00244FFB" w:rsidRPr="00627F6E">
              <w:rPr>
                <w:rFonts w:ascii="Lato" w:hAnsi="Lato"/>
                <w:b/>
                <w:bCs/>
                <w:sz w:val="20"/>
                <w:szCs w:val="20"/>
              </w:rPr>
              <w:t>Holly Williams</w:t>
            </w:r>
            <w:r w:rsidR="002B5969">
              <w:rPr>
                <w:rFonts w:ascii="Lato" w:hAnsi="Lato"/>
                <w:sz w:val="20"/>
                <w:szCs w:val="20"/>
              </w:rPr>
              <w:t xml:space="preserve">, </w:t>
            </w:r>
            <w:r w:rsidR="002B5969">
              <w:rPr>
                <w:rFonts w:ascii="Lato" w:hAnsi="Lato"/>
                <w:b/>
                <w:bCs/>
                <w:sz w:val="20"/>
                <w:szCs w:val="20"/>
              </w:rPr>
              <w:t>Vice Chair</w:t>
            </w:r>
            <w:r w:rsidR="00C027CD" w:rsidRPr="009B4218">
              <w:rPr>
                <w:rFonts w:ascii="Lato" w:hAnsi="Lato"/>
                <w:sz w:val="20"/>
                <w:szCs w:val="20"/>
              </w:rPr>
              <w:t xml:space="preserve"> </w:t>
            </w:r>
          </w:p>
          <w:p w14:paraId="78F11CBC" w14:textId="77777777" w:rsidR="00CF71B5" w:rsidRPr="009B4218" w:rsidRDefault="00CF71B5" w:rsidP="00CC1DB1">
            <w:pPr>
              <w:rPr>
                <w:rFonts w:ascii="Lato" w:hAnsi="Lato"/>
                <w:sz w:val="20"/>
                <w:szCs w:val="20"/>
              </w:rPr>
            </w:pPr>
            <w:r w:rsidRPr="009B4218">
              <w:rPr>
                <w:rFonts w:ascii="Lato" w:hAnsi="Lato"/>
                <w:sz w:val="20"/>
                <w:szCs w:val="20"/>
              </w:rPr>
              <w:t>Commissioner Cami Bremer (Alternate)</w:t>
            </w:r>
          </w:p>
          <w:p w14:paraId="54E851D4" w14:textId="77777777" w:rsidR="00CF71B5" w:rsidRPr="009B4218" w:rsidRDefault="00CF71B5" w:rsidP="00CC1DB1">
            <w:pPr>
              <w:rPr>
                <w:rFonts w:ascii="Lato" w:hAnsi="Lato"/>
                <w:sz w:val="20"/>
                <w:szCs w:val="20"/>
              </w:rPr>
            </w:pPr>
            <w:r w:rsidRPr="009B4218">
              <w:rPr>
                <w:rFonts w:ascii="Lato" w:hAnsi="Lato"/>
                <w:sz w:val="20"/>
                <w:szCs w:val="20"/>
              </w:rPr>
              <w:t>Commissioner Stan VanderWerf (Alternate)</w:t>
            </w:r>
          </w:p>
          <w:p w14:paraId="6F9823D4" w14:textId="77777777" w:rsidR="00907489" w:rsidRPr="009B4218" w:rsidRDefault="00907489" w:rsidP="00CC1DB1">
            <w:pPr>
              <w:rPr>
                <w:rFonts w:ascii="Lato" w:hAnsi="Lato"/>
                <w:sz w:val="20"/>
                <w:szCs w:val="20"/>
              </w:rPr>
            </w:pPr>
            <w:r w:rsidRPr="009B4218">
              <w:rPr>
                <w:rFonts w:ascii="Lato" w:hAnsi="Lato"/>
                <w:sz w:val="20"/>
                <w:szCs w:val="20"/>
              </w:rPr>
              <w:t xml:space="preserve"> </w:t>
            </w:r>
          </w:p>
          <w:p w14:paraId="3AA378D9" w14:textId="77777777" w:rsidR="00907489" w:rsidRPr="009B4218" w:rsidRDefault="00907489" w:rsidP="00CC1DB1">
            <w:pPr>
              <w:rPr>
                <w:rFonts w:ascii="Lato" w:hAnsi="Lato"/>
                <w:b/>
                <w:sz w:val="20"/>
                <w:szCs w:val="20"/>
                <w:u w:val="single"/>
              </w:rPr>
            </w:pPr>
            <w:r w:rsidRPr="009B4218">
              <w:rPr>
                <w:rFonts w:ascii="Lato" w:hAnsi="Lato"/>
                <w:b/>
                <w:sz w:val="20"/>
                <w:szCs w:val="20"/>
                <w:u w:val="single"/>
              </w:rPr>
              <w:t>City of Manitou Springs</w:t>
            </w:r>
            <w:r w:rsidR="00EF391C" w:rsidRPr="009B4218">
              <w:rPr>
                <w:rFonts w:ascii="Lato" w:hAnsi="Lato"/>
                <w:b/>
                <w:sz w:val="20"/>
                <w:szCs w:val="20"/>
                <w:u w:val="single"/>
              </w:rPr>
              <w:t xml:space="preserve"> Directors</w:t>
            </w:r>
          </w:p>
          <w:p w14:paraId="2C5FE7FD" w14:textId="77777777" w:rsidR="00907489" w:rsidRPr="009B4218" w:rsidRDefault="00907489" w:rsidP="00CC1DB1">
            <w:pPr>
              <w:rPr>
                <w:rFonts w:ascii="Lato" w:hAnsi="Lato"/>
                <w:sz w:val="20"/>
                <w:szCs w:val="20"/>
              </w:rPr>
            </w:pPr>
            <w:r w:rsidRPr="009B4218">
              <w:rPr>
                <w:rFonts w:ascii="Lato" w:hAnsi="Lato"/>
                <w:sz w:val="20"/>
                <w:szCs w:val="20"/>
              </w:rPr>
              <w:t xml:space="preserve">Mayor </w:t>
            </w:r>
            <w:r w:rsidR="00F40829" w:rsidRPr="009B4218">
              <w:rPr>
                <w:rFonts w:ascii="Lato" w:hAnsi="Lato"/>
                <w:sz w:val="20"/>
                <w:szCs w:val="20"/>
              </w:rPr>
              <w:t>John Graham</w:t>
            </w:r>
            <w:r w:rsidRPr="009B4218">
              <w:rPr>
                <w:rFonts w:ascii="Lato" w:hAnsi="Lato"/>
                <w:sz w:val="20"/>
                <w:szCs w:val="20"/>
              </w:rPr>
              <w:t xml:space="preserve"> </w:t>
            </w:r>
          </w:p>
          <w:p w14:paraId="76538F80" w14:textId="77777777" w:rsidR="00907489" w:rsidRPr="009B4218" w:rsidRDefault="00907489" w:rsidP="00CC1DB1">
            <w:pPr>
              <w:rPr>
                <w:rFonts w:ascii="Lato" w:hAnsi="Lato"/>
                <w:sz w:val="20"/>
                <w:szCs w:val="20"/>
              </w:rPr>
            </w:pPr>
            <w:r w:rsidRPr="009B4218">
              <w:rPr>
                <w:rFonts w:ascii="Lato" w:hAnsi="Lato"/>
                <w:sz w:val="20"/>
                <w:szCs w:val="20"/>
              </w:rPr>
              <w:t xml:space="preserve">Mayor Pro </w:t>
            </w:r>
            <w:proofErr w:type="spellStart"/>
            <w:r w:rsidRPr="009B4218">
              <w:rPr>
                <w:rFonts w:ascii="Lato" w:hAnsi="Lato"/>
                <w:sz w:val="20"/>
                <w:szCs w:val="20"/>
              </w:rPr>
              <w:t>Tem</w:t>
            </w:r>
            <w:proofErr w:type="spellEnd"/>
            <w:r w:rsidRPr="009B4218">
              <w:rPr>
                <w:rFonts w:ascii="Lato" w:hAnsi="Lato"/>
                <w:sz w:val="20"/>
                <w:szCs w:val="20"/>
              </w:rPr>
              <w:t xml:space="preserve"> Nancy Fortuin (Alternate)</w:t>
            </w:r>
          </w:p>
          <w:p w14:paraId="7EB52359" w14:textId="77777777" w:rsidR="00907489" w:rsidRPr="009B4218" w:rsidRDefault="00907489" w:rsidP="00CC1DB1">
            <w:pPr>
              <w:rPr>
                <w:rFonts w:ascii="Lato" w:hAnsi="Lato"/>
                <w:sz w:val="20"/>
                <w:szCs w:val="20"/>
              </w:rPr>
            </w:pPr>
          </w:p>
          <w:p w14:paraId="061A054C" w14:textId="77777777" w:rsidR="00907489" w:rsidRPr="009B4218" w:rsidRDefault="00907489" w:rsidP="00CC1DB1">
            <w:pPr>
              <w:rPr>
                <w:rFonts w:ascii="Lato" w:hAnsi="Lato"/>
                <w:b/>
                <w:sz w:val="20"/>
                <w:szCs w:val="20"/>
                <w:u w:val="single"/>
              </w:rPr>
            </w:pPr>
            <w:r w:rsidRPr="009B4218">
              <w:rPr>
                <w:rFonts w:ascii="Lato" w:hAnsi="Lato"/>
                <w:b/>
                <w:sz w:val="20"/>
                <w:szCs w:val="20"/>
                <w:u w:val="single"/>
              </w:rPr>
              <w:t>Town of Ramah</w:t>
            </w:r>
            <w:r w:rsidR="004F394E" w:rsidRPr="009B4218">
              <w:rPr>
                <w:rFonts w:ascii="Lato" w:hAnsi="Lato"/>
                <w:b/>
                <w:sz w:val="20"/>
                <w:szCs w:val="20"/>
                <w:u w:val="single"/>
              </w:rPr>
              <w:t xml:space="preserve"> Directors</w:t>
            </w:r>
          </w:p>
          <w:p w14:paraId="2F49E0BE" w14:textId="77777777" w:rsidR="00907489" w:rsidRPr="009B4218" w:rsidRDefault="00907489" w:rsidP="00CC1DB1">
            <w:pPr>
              <w:rPr>
                <w:rFonts w:ascii="Lato" w:hAnsi="Lato"/>
                <w:sz w:val="20"/>
                <w:szCs w:val="20"/>
              </w:rPr>
            </w:pPr>
            <w:r w:rsidRPr="009B4218">
              <w:rPr>
                <w:rFonts w:ascii="Lato" w:hAnsi="Lato"/>
                <w:sz w:val="20"/>
                <w:szCs w:val="20"/>
              </w:rPr>
              <w:t>Mayor Dennis Carpenter</w:t>
            </w:r>
          </w:p>
          <w:p w14:paraId="403FB257" w14:textId="77777777" w:rsidR="00A122D9" w:rsidRPr="009B4218" w:rsidRDefault="00A122D9" w:rsidP="00CC1DB1">
            <w:pPr>
              <w:rPr>
                <w:rFonts w:ascii="Lato" w:hAnsi="Lato"/>
                <w:sz w:val="20"/>
                <w:szCs w:val="20"/>
              </w:rPr>
            </w:pPr>
            <w:r w:rsidRPr="009B4218">
              <w:rPr>
                <w:rFonts w:ascii="Lato" w:hAnsi="Lato"/>
                <w:sz w:val="20"/>
                <w:szCs w:val="20"/>
              </w:rPr>
              <w:t>Trustee William Schaal (Alternate)</w:t>
            </w:r>
          </w:p>
          <w:p w14:paraId="66A97ADC" w14:textId="77777777" w:rsidR="00907489" w:rsidRPr="009B4218" w:rsidRDefault="00907489" w:rsidP="00CC1DB1">
            <w:pPr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4860" w:type="dxa"/>
          </w:tcPr>
          <w:p w14:paraId="0EDB4029" w14:textId="77777777" w:rsidR="00907489" w:rsidRPr="009B4218" w:rsidRDefault="00907489" w:rsidP="00CC1DB1">
            <w:pPr>
              <w:rPr>
                <w:rFonts w:ascii="Lato" w:hAnsi="Lato"/>
                <w:b/>
                <w:sz w:val="20"/>
                <w:szCs w:val="20"/>
                <w:u w:val="single"/>
              </w:rPr>
            </w:pPr>
            <w:r w:rsidRPr="009B4218">
              <w:rPr>
                <w:rFonts w:ascii="Lato" w:hAnsi="Lato"/>
                <w:b/>
                <w:sz w:val="20"/>
                <w:szCs w:val="20"/>
                <w:u w:val="single"/>
              </w:rPr>
              <w:t>City of Colorado Springs Directors</w:t>
            </w:r>
          </w:p>
          <w:p w14:paraId="0C393080" w14:textId="1F4ED394" w:rsidR="00907489" w:rsidRPr="009B4218" w:rsidRDefault="00907489" w:rsidP="00CC1DB1">
            <w:pPr>
              <w:rPr>
                <w:rFonts w:ascii="Lato" w:hAnsi="Lato"/>
                <w:b/>
                <w:sz w:val="20"/>
                <w:szCs w:val="20"/>
              </w:rPr>
            </w:pPr>
            <w:r w:rsidRPr="009B4218">
              <w:rPr>
                <w:rFonts w:ascii="Lato" w:hAnsi="Lato"/>
                <w:b/>
                <w:sz w:val="20"/>
                <w:szCs w:val="20"/>
              </w:rPr>
              <w:t>Councilmember David Geislinger, Chair</w:t>
            </w:r>
          </w:p>
          <w:p w14:paraId="09065C8B" w14:textId="77777777" w:rsidR="008A0B6A" w:rsidRPr="009B4218" w:rsidRDefault="008A0B6A" w:rsidP="00CC1DB1">
            <w:pPr>
              <w:rPr>
                <w:rFonts w:ascii="Lato" w:hAnsi="Lato"/>
                <w:sz w:val="20"/>
                <w:szCs w:val="20"/>
              </w:rPr>
            </w:pPr>
            <w:r w:rsidRPr="009B4218">
              <w:rPr>
                <w:rFonts w:ascii="Lato" w:hAnsi="Lato"/>
                <w:sz w:val="20"/>
                <w:szCs w:val="20"/>
              </w:rPr>
              <w:t>Councilmember Yolanda Avila</w:t>
            </w:r>
          </w:p>
          <w:p w14:paraId="54190342" w14:textId="77777777" w:rsidR="00907489" w:rsidRPr="009B4218" w:rsidRDefault="00B1235F" w:rsidP="00CC1DB1">
            <w:pPr>
              <w:rPr>
                <w:rFonts w:ascii="Lato" w:hAnsi="Lato"/>
                <w:color w:val="000000"/>
                <w:sz w:val="20"/>
                <w:szCs w:val="20"/>
              </w:rPr>
            </w:pPr>
            <w:r w:rsidRPr="009B4218">
              <w:rPr>
                <w:rFonts w:ascii="Lato" w:hAnsi="Lato"/>
                <w:color w:val="000000"/>
                <w:sz w:val="20"/>
                <w:szCs w:val="20"/>
              </w:rPr>
              <w:t>Councilmember Wayne Williams</w:t>
            </w:r>
          </w:p>
          <w:p w14:paraId="5E9ECEBF" w14:textId="481641FB" w:rsidR="00907489" w:rsidRDefault="00907489" w:rsidP="00CC1DB1">
            <w:pPr>
              <w:rPr>
                <w:rFonts w:ascii="Lato" w:hAnsi="Lato"/>
                <w:sz w:val="20"/>
                <w:szCs w:val="20"/>
              </w:rPr>
            </w:pPr>
            <w:r w:rsidRPr="009B4218">
              <w:rPr>
                <w:rFonts w:ascii="Lato" w:hAnsi="Lato"/>
                <w:sz w:val="20"/>
                <w:szCs w:val="20"/>
              </w:rPr>
              <w:t>Councilmember Don Knight (Alternate)</w:t>
            </w:r>
            <w:r w:rsidRPr="009B4218">
              <w:rPr>
                <w:rFonts w:ascii="Lato" w:hAnsi="Lato"/>
                <w:sz w:val="20"/>
                <w:szCs w:val="20"/>
              </w:rPr>
              <w:br/>
              <w:t>Council President Richard Skorman (Alternate)</w:t>
            </w:r>
          </w:p>
          <w:p w14:paraId="18EE221D" w14:textId="43978C8B" w:rsidR="002B5969" w:rsidRDefault="002B5969" w:rsidP="00CC1DB1">
            <w:pPr>
              <w:rPr>
                <w:rFonts w:ascii="Lato" w:hAnsi="Lato"/>
                <w:sz w:val="20"/>
                <w:szCs w:val="20"/>
              </w:rPr>
            </w:pPr>
            <w:r w:rsidRPr="009B4218">
              <w:rPr>
                <w:rFonts w:ascii="Lato" w:hAnsi="Lato"/>
                <w:sz w:val="20"/>
                <w:szCs w:val="20"/>
              </w:rPr>
              <w:t xml:space="preserve">Councilmember </w:t>
            </w:r>
            <w:r>
              <w:rPr>
                <w:rFonts w:ascii="Lato" w:hAnsi="Lato"/>
                <w:sz w:val="20"/>
                <w:szCs w:val="20"/>
              </w:rPr>
              <w:t xml:space="preserve">Jill Gaebler </w:t>
            </w:r>
            <w:r w:rsidRPr="009B4218">
              <w:rPr>
                <w:rFonts w:ascii="Lato" w:hAnsi="Lato"/>
                <w:sz w:val="20"/>
                <w:szCs w:val="20"/>
              </w:rPr>
              <w:t>(Alternate)</w:t>
            </w:r>
          </w:p>
          <w:p w14:paraId="3FD240C2" w14:textId="5D04881D" w:rsidR="002B5969" w:rsidRDefault="002B5969" w:rsidP="00CC1DB1">
            <w:pPr>
              <w:rPr>
                <w:rFonts w:ascii="Lato" w:hAnsi="Lato"/>
                <w:sz w:val="20"/>
                <w:szCs w:val="20"/>
              </w:rPr>
            </w:pPr>
            <w:r w:rsidRPr="009B4218">
              <w:rPr>
                <w:rFonts w:ascii="Lato" w:hAnsi="Lato"/>
                <w:sz w:val="20"/>
                <w:szCs w:val="20"/>
              </w:rPr>
              <w:t xml:space="preserve">Councilmember </w:t>
            </w:r>
            <w:r>
              <w:rPr>
                <w:rFonts w:ascii="Lato" w:hAnsi="Lato"/>
                <w:sz w:val="20"/>
                <w:szCs w:val="20"/>
              </w:rPr>
              <w:t xml:space="preserve">Bill Murray </w:t>
            </w:r>
            <w:r w:rsidRPr="009B4218">
              <w:rPr>
                <w:rFonts w:ascii="Lato" w:hAnsi="Lato"/>
                <w:sz w:val="20"/>
                <w:szCs w:val="20"/>
              </w:rPr>
              <w:t>(Alternate)</w:t>
            </w:r>
          </w:p>
          <w:p w14:paraId="7C5DDF03" w14:textId="58527450" w:rsidR="002B5969" w:rsidRPr="009B4218" w:rsidRDefault="002B5969" w:rsidP="00CC1DB1">
            <w:pPr>
              <w:rPr>
                <w:rFonts w:ascii="Lato" w:hAnsi="Lato"/>
                <w:sz w:val="20"/>
                <w:szCs w:val="20"/>
              </w:rPr>
            </w:pPr>
            <w:r w:rsidRPr="009B4218">
              <w:rPr>
                <w:rFonts w:ascii="Lato" w:hAnsi="Lato"/>
                <w:sz w:val="20"/>
                <w:szCs w:val="20"/>
              </w:rPr>
              <w:t xml:space="preserve">Councilmember </w:t>
            </w:r>
            <w:r>
              <w:rPr>
                <w:rFonts w:ascii="Lato" w:hAnsi="Lato"/>
                <w:sz w:val="20"/>
                <w:szCs w:val="20"/>
              </w:rPr>
              <w:t xml:space="preserve">Tom Strand </w:t>
            </w:r>
            <w:r w:rsidRPr="009B4218">
              <w:rPr>
                <w:rFonts w:ascii="Lato" w:hAnsi="Lato"/>
                <w:sz w:val="20"/>
                <w:szCs w:val="20"/>
              </w:rPr>
              <w:t>(Alternate)</w:t>
            </w:r>
          </w:p>
          <w:p w14:paraId="0D6E5214" w14:textId="77777777" w:rsidR="00907489" w:rsidRPr="009B4218" w:rsidRDefault="00907489" w:rsidP="00CC1DB1">
            <w:pPr>
              <w:rPr>
                <w:rFonts w:ascii="Lato" w:hAnsi="Lato"/>
                <w:i/>
                <w:sz w:val="20"/>
                <w:szCs w:val="20"/>
              </w:rPr>
            </w:pPr>
          </w:p>
          <w:p w14:paraId="5C4F70D4" w14:textId="77777777" w:rsidR="00907489" w:rsidRPr="009B4218" w:rsidRDefault="00907489" w:rsidP="00CC1DB1">
            <w:pPr>
              <w:rPr>
                <w:rFonts w:ascii="Lato" w:hAnsi="Lato"/>
                <w:sz w:val="20"/>
                <w:szCs w:val="20"/>
              </w:rPr>
            </w:pPr>
            <w:r w:rsidRPr="009B4218">
              <w:rPr>
                <w:rFonts w:ascii="Lato" w:hAnsi="Lato"/>
                <w:b/>
                <w:sz w:val="20"/>
                <w:szCs w:val="20"/>
                <w:u w:val="single"/>
              </w:rPr>
              <w:t>Town of Green Mountain Falls Directors</w:t>
            </w:r>
          </w:p>
          <w:p w14:paraId="6EA84B41" w14:textId="77777777" w:rsidR="004B0750" w:rsidRPr="009B4218" w:rsidRDefault="004B0750" w:rsidP="00CC1DB1">
            <w:pPr>
              <w:rPr>
                <w:rFonts w:ascii="Lato" w:hAnsi="Lato"/>
                <w:sz w:val="20"/>
                <w:szCs w:val="20"/>
              </w:rPr>
            </w:pPr>
            <w:r w:rsidRPr="009B4218">
              <w:rPr>
                <w:rFonts w:ascii="Lato" w:hAnsi="Lato"/>
                <w:sz w:val="20"/>
                <w:szCs w:val="20"/>
              </w:rPr>
              <w:t>Mayor Jane Newberry</w:t>
            </w:r>
          </w:p>
          <w:p w14:paraId="495BFF70" w14:textId="77777777" w:rsidR="004B0750" w:rsidRPr="009B4218" w:rsidRDefault="004B0750" w:rsidP="00CC1DB1">
            <w:pPr>
              <w:rPr>
                <w:rFonts w:ascii="Lato" w:hAnsi="Lato"/>
                <w:sz w:val="20"/>
                <w:szCs w:val="20"/>
              </w:rPr>
            </w:pPr>
            <w:r w:rsidRPr="009B4218">
              <w:rPr>
                <w:rFonts w:ascii="Lato" w:hAnsi="Lato"/>
                <w:sz w:val="20"/>
                <w:szCs w:val="20"/>
              </w:rPr>
              <w:t>Trustee Katharine Guthrie (Alternate)</w:t>
            </w:r>
          </w:p>
          <w:p w14:paraId="69634B38" w14:textId="77777777" w:rsidR="00907489" w:rsidRPr="009B4218" w:rsidRDefault="00907489" w:rsidP="00CC1DB1">
            <w:pPr>
              <w:rPr>
                <w:rFonts w:ascii="Lato" w:hAnsi="Lato"/>
                <w:b/>
                <w:sz w:val="20"/>
                <w:szCs w:val="20"/>
              </w:rPr>
            </w:pPr>
            <w:r w:rsidRPr="009B4218">
              <w:rPr>
                <w:rFonts w:ascii="Lato" w:hAnsi="Lato"/>
                <w:sz w:val="20"/>
                <w:szCs w:val="20"/>
              </w:rPr>
              <w:t xml:space="preserve"> </w:t>
            </w:r>
          </w:p>
        </w:tc>
      </w:tr>
    </w:tbl>
    <w:p w14:paraId="66716C10" w14:textId="77777777" w:rsidR="002B5969" w:rsidRDefault="00106531" w:rsidP="002F2B56">
      <w:pPr>
        <w:ind w:left="-1152" w:right="-720" w:firstLine="342"/>
        <w:rPr>
          <w:rFonts w:ascii="Lato" w:hAnsi="Lato"/>
          <w:sz w:val="18"/>
          <w:szCs w:val="18"/>
        </w:rPr>
      </w:pPr>
      <w:r w:rsidRPr="009B4218">
        <w:rPr>
          <w:rFonts w:ascii="Lato" w:hAnsi="Lato"/>
          <w:sz w:val="18"/>
          <w:szCs w:val="18"/>
        </w:rPr>
        <w:t xml:space="preserve">            </w:t>
      </w:r>
    </w:p>
    <w:p w14:paraId="7DF0B7C6" w14:textId="77777777" w:rsidR="002B5969" w:rsidRDefault="001A50FB" w:rsidP="002B5969">
      <w:pPr>
        <w:ind w:left="180" w:right="-720" w:hanging="180"/>
        <w:rPr>
          <w:rFonts w:ascii="Lato" w:hAnsi="Lato"/>
          <w:b/>
          <w:sz w:val="18"/>
          <w:szCs w:val="18"/>
        </w:rPr>
      </w:pPr>
      <w:r w:rsidRPr="009B4218">
        <w:rPr>
          <w:rFonts w:ascii="Lato" w:hAnsi="Lato"/>
          <w:b/>
          <w:sz w:val="18"/>
          <w:szCs w:val="18"/>
        </w:rPr>
        <w:t>Respectfully Submitted,</w:t>
      </w:r>
      <w:r w:rsidR="0054610B" w:rsidRPr="009B4218">
        <w:rPr>
          <w:rFonts w:ascii="Lato" w:hAnsi="Lato"/>
          <w:b/>
          <w:sz w:val="18"/>
          <w:szCs w:val="18"/>
        </w:rPr>
        <w:t xml:space="preserve"> </w:t>
      </w:r>
    </w:p>
    <w:p w14:paraId="105BDEA6" w14:textId="3500E227" w:rsidR="00E53927" w:rsidRDefault="00424F05" w:rsidP="002B5969">
      <w:pPr>
        <w:ind w:left="180" w:right="-720" w:hanging="180"/>
        <w:rPr>
          <w:rFonts w:ascii="Lato" w:hAnsi="Lato"/>
          <w:b/>
          <w:sz w:val="18"/>
          <w:szCs w:val="18"/>
        </w:rPr>
      </w:pPr>
      <w:r w:rsidRPr="009B4218">
        <w:rPr>
          <w:rFonts w:ascii="Lato" w:hAnsi="Lato"/>
          <w:b/>
          <w:sz w:val="18"/>
          <w:szCs w:val="18"/>
        </w:rPr>
        <w:t>Rick Sonnenburg, PPRTA Board Secretary</w:t>
      </w:r>
      <w:r w:rsidR="00F369D0" w:rsidRPr="009B4218">
        <w:rPr>
          <w:rFonts w:ascii="Lato" w:hAnsi="Lato"/>
          <w:b/>
          <w:sz w:val="18"/>
          <w:szCs w:val="18"/>
        </w:rPr>
        <w:t xml:space="preserve"> </w:t>
      </w:r>
    </w:p>
    <w:p w14:paraId="4AC14FD2" w14:textId="77777777" w:rsidR="00247259" w:rsidRPr="009B4218" w:rsidRDefault="00247259" w:rsidP="002F2B56">
      <w:pPr>
        <w:ind w:left="-1152" w:right="-720" w:firstLine="342"/>
        <w:rPr>
          <w:rFonts w:ascii="Lato" w:hAnsi="Lato"/>
          <w:b/>
          <w:color w:val="FF0000"/>
          <w:sz w:val="20"/>
          <w:szCs w:val="20"/>
        </w:rPr>
      </w:pPr>
    </w:p>
    <w:bookmarkEnd w:id="3"/>
    <w:bookmarkEnd w:id="4"/>
    <w:p w14:paraId="2F7952F5" w14:textId="2F4291FC" w:rsidR="009E5013" w:rsidRPr="00C16D1A" w:rsidRDefault="00314FA8" w:rsidP="00314FA8">
      <w:pPr>
        <w:ind w:left="-900" w:right="-1170"/>
        <w:rPr>
          <w:b/>
          <w:sz w:val="18"/>
          <w:szCs w:val="18"/>
        </w:rPr>
      </w:pPr>
      <w:r w:rsidRPr="00233E93">
        <w:rPr>
          <w:rFonts w:ascii="Lato" w:hAnsi="Lato"/>
          <w:color w:val="FF0000"/>
          <w:sz w:val="18"/>
          <w:szCs w:val="18"/>
        </w:rPr>
        <w:t>*</w:t>
      </w:r>
      <w:r w:rsidR="009B1F84">
        <w:rPr>
          <w:rFonts w:ascii="Lato" w:hAnsi="Lato"/>
          <w:color w:val="FF0000"/>
          <w:sz w:val="18"/>
          <w:szCs w:val="18"/>
        </w:rPr>
        <w:t>A</w:t>
      </w:r>
      <w:r w:rsidR="009B1F84" w:rsidRPr="009B1F84">
        <w:rPr>
          <w:rFonts w:ascii="Lato" w:hAnsi="Lato"/>
          <w:color w:val="FF0000"/>
          <w:sz w:val="18"/>
          <w:szCs w:val="18"/>
        </w:rPr>
        <w:t xml:space="preserve">ll participation in this meeting will be via online and telephone conference </w:t>
      </w:r>
      <w:proofErr w:type="gramStart"/>
      <w:r w:rsidR="009B1F84" w:rsidRPr="009B1F84">
        <w:rPr>
          <w:rFonts w:ascii="Lato" w:hAnsi="Lato"/>
          <w:color w:val="FF0000"/>
          <w:sz w:val="18"/>
          <w:szCs w:val="18"/>
        </w:rPr>
        <w:t>in order to</w:t>
      </w:r>
      <w:proofErr w:type="gramEnd"/>
      <w:r w:rsidR="009B1F84" w:rsidRPr="009B1F84">
        <w:rPr>
          <w:rFonts w:ascii="Lato" w:hAnsi="Lato"/>
          <w:color w:val="FF0000"/>
          <w:sz w:val="18"/>
          <w:szCs w:val="18"/>
        </w:rPr>
        <w:t xml:space="preserve"> preserve the health, safety, and welfare of the public in light of the imminent threat caused by the </w:t>
      </w:r>
      <w:r w:rsidR="009B1F84">
        <w:rPr>
          <w:rFonts w:ascii="Lato" w:hAnsi="Lato"/>
          <w:color w:val="FF0000"/>
          <w:sz w:val="18"/>
          <w:szCs w:val="18"/>
        </w:rPr>
        <w:t>C</w:t>
      </w:r>
      <w:r w:rsidR="009B1F84" w:rsidRPr="009B1F84">
        <w:rPr>
          <w:rFonts w:ascii="Lato" w:hAnsi="Lato"/>
          <w:color w:val="FF0000"/>
          <w:sz w:val="18"/>
          <w:szCs w:val="18"/>
        </w:rPr>
        <w:t xml:space="preserve">ovid-19 pandemic and due to the state of emergency declared by </w:t>
      </w:r>
      <w:r w:rsidR="009B4218" w:rsidRPr="009B1F84">
        <w:rPr>
          <w:rFonts w:ascii="Lato" w:hAnsi="Lato"/>
          <w:color w:val="FF0000"/>
          <w:sz w:val="18"/>
          <w:szCs w:val="18"/>
        </w:rPr>
        <w:t>Governor Polis</w:t>
      </w:r>
      <w:r w:rsidR="009B1F84" w:rsidRPr="009B1F84">
        <w:rPr>
          <w:rFonts w:ascii="Lato" w:hAnsi="Lato"/>
          <w:color w:val="FF0000"/>
          <w:sz w:val="18"/>
          <w:szCs w:val="18"/>
        </w:rPr>
        <w:t xml:space="preserve">, as amended and extended, corresponding executive orders and public health orders, as amended and extended, and </w:t>
      </w:r>
      <w:r w:rsidR="009B4218" w:rsidRPr="009B1F84">
        <w:rPr>
          <w:rFonts w:ascii="Lato" w:hAnsi="Lato"/>
          <w:color w:val="FF0000"/>
          <w:sz w:val="18"/>
          <w:szCs w:val="18"/>
        </w:rPr>
        <w:t>CDC</w:t>
      </w:r>
      <w:r w:rsidR="009B1F84" w:rsidRPr="009B1F84">
        <w:rPr>
          <w:rFonts w:ascii="Lato" w:hAnsi="Lato"/>
          <w:color w:val="FF0000"/>
          <w:sz w:val="18"/>
          <w:szCs w:val="18"/>
        </w:rPr>
        <w:t xml:space="preserve"> recommendations against gathering in large groups in order to mitigate the spread of the </w:t>
      </w:r>
      <w:r w:rsidR="009B4218">
        <w:rPr>
          <w:rFonts w:ascii="Lato" w:hAnsi="Lato"/>
          <w:color w:val="FF0000"/>
          <w:sz w:val="18"/>
          <w:szCs w:val="18"/>
        </w:rPr>
        <w:t>C</w:t>
      </w:r>
      <w:r w:rsidR="009B1F84" w:rsidRPr="009B1F84">
        <w:rPr>
          <w:rFonts w:ascii="Lato" w:hAnsi="Lato"/>
          <w:color w:val="FF0000"/>
          <w:sz w:val="18"/>
          <w:szCs w:val="18"/>
        </w:rPr>
        <w:t>ovid-19 virus.</w:t>
      </w:r>
    </w:p>
    <w:sectPr w:rsidR="009E5013" w:rsidRPr="00C16D1A" w:rsidSect="00B97ABD">
      <w:headerReference w:type="even" r:id="rId9"/>
      <w:headerReference w:type="default" r:id="rId10"/>
      <w:headerReference w:type="first" r:id="rId11"/>
      <w:pgSz w:w="12240" w:h="15840"/>
      <w:pgMar w:top="180" w:right="1440" w:bottom="25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2D23B9" w14:textId="77777777" w:rsidR="00942FEC" w:rsidRDefault="00942FEC" w:rsidP="005D28A0">
      <w:r>
        <w:separator/>
      </w:r>
    </w:p>
  </w:endnote>
  <w:endnote w:type="continuationSeparator" w:id="0">
    <w:p w14:paraId="1849990D" w14:textId="77777777" w:rsidR="00942FEC" w:rsidRDefault="00942FEC" w:rsidP="005D2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7053E0" w14:textId="77777777" w:rsidR="00942FEC" w:rsidRDefault="00942FEC" w:rsidP="005D28A0">
      <w:r>
        <w:separator/>
      </w:r>
    </w:p>
  </w:footnote>
  <w:footnote w:type="continuationSeparator" w:id="0">
    <w:p w14:paraId="4CB0E0A3" w14:textId="77777777" w:rsidR="00942FEC" w:rsidRDefault="00942FEC" w:rsidP="005D28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914F6" w14:textId="77777777" w:rsidR="005D28A0" w:rsidRDefault="004A2488">
    <w:pPr>
      <w:pStyle w:val="Header"/>
    </w:pPr>
    <w:r>
      <w:rPr>
        <w:noProof/>
      </w:rPr>
      <w:pict w14:anchorId="12A04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0317622" o:spid="_x0000_s2050" type="#_x0000_t75" style="position:absolute;margin-left:0;margin-top:0;width:467.4pt;height:417.1pt;z-index:-251658752;mso-position-horizontal:center;mso-position-horizontal-relative:margin;mso-position-vertical:center;mso-position-vertical-relative:margin" o:allowincell="f">
          <v:imagedata r:id="rId1" o:title="PPRTA logo_H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D173B" w14:textId="77777777" w:rsidR="005D28A0" w:rsidRDefault="004A2488">
    <w:pPr>
      <w:pStyle w:val="Header"/>
    </w:pPr>
    <w:r>
      <w:rPr>
        <w:noProof/>
      </w:rPr>
      <w:pict w14:anchorId="295CC2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0317623" o:spid="_x0000_s2051" type="#_x0000_t75" style="position:absolute;margin-left:0;margin-top:0;width:467.4pt;height:417.1pt;z-index:-251657728;mso-position-horizontal:center;mso-position-horizontal-relative:margin;mso-position-vertical:center;mso-position-vertical-relative:margin" o:allowincell="f">
          <v:imagedata r:id="rId1" o:title="PPRTA logo_H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2B353" w14:textId="77777777" w:rsidR="005D28A0" w:rsidRDefault="004A2488">
    <w:pPr>
      <w:pStyle w:val="Header"/>
    </w:pPr>
    <w:r>
      <w:rPr>
        <w:noProof/>
      </w:rPr>
      <w:pict w14:anchorId="668F82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0317621" o:spid="_x0000_s2049" type="#_x0000_t75" style="position:absolute;margin-left:0;margin-top:0;width:467.4pt;height:417.1pt;z-index:-251659776;mso-position-horizontal:center;mso-position-horizontal-relative:margin;mso-position-vertical:center;mso-position-vertical-relative:margin" o:allowincell="f">
          <v:imagedata r:id="rId1" o:title="PPRTA logo_H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D0150"/>
    <w:multiLevelType w:val="hybridMultilevel"/>
    <w:tmpl w:val="5524B3B4"/>
    <w:lvl w:ilvl="0" w:tplc="9C7CC49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95193"/>
    <w:multiLevelType w:val="hybridMultilevel"/>
    <w:tmpl w:val="2FA082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50DB4"/>
    <w:multiLevelType w:val="hybridMultilevel"/>
    <w:tmpl w:val="1BE0A8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83894"/>
    <w:multiLevelType w:val="hybridMultilevel"/>
    <w:tmpl w:val="DCF077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D7788"/>
    <w:multiLevelType w:val="hybridMultilevel"/>
    <w:tmpl w:val="A4D89E6E"/>
    <w:lvl w:ilvl="0" w:tplc="93CA2C74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73029"/>
    <w:multiLevelType w:val="hybridMultilevel"/>
    <w:tmpl w:val="6BDEB706"/>
    <w:lvl w:ilvl="0" w:tplc="E0B6236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5D220E"/>
    <w:multiLevelType w:val="hybridMultilevel"/>
    <w:tmpl w:val="9B5241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B3FBA"/>
    <w:multiLevelType w:val="hybridMultilevel"/>
    <w:tmpl w:val="CD2CBB46"/>
    <w:lvl w:ilvl="0" w:tplc="12082AC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8665A"/>
    <w:multiLevelType w:val="hybridMultilevel"/>
    <w:tmpl w:val="8C10DB90"/>
    <w:lvl w:ilvl="0" w:tplc="A3462E1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857211"/>
    <w:multiLevelType w:val="hybridMultilevel"/>
    <w:tmpl w:val="FA1C8F48"/>
    <w:lvl w:ilvl="0" w:tplc="37260206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56177"/>
    <w:multiLevelType w:val="hybridMultilevel"/>
    <w:tmpl w:val="0FD4B68A"/>
    <w:lvl w:ilvl="0" w:tplc="682CC394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6D51B6"/>
    <w:multiLevelType w:val="hybridMultilevel"/>
    <w:tmpl w:val="ADDC54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DD1BF7"/>
    <w:multiLevelType w:val="hybridMultilevel"/>
    <w:tmpl w:val="949A4E12"/>
    <w:lvl w:ilvl="0" w:tplc="847C10B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54770F"/>
    <w:multiLevelType w:val="hybridMultilevel"/>
    <w:tmpl w:val="A3DE04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884D18"/>
    <w:multiLevelType w:val="hybridMultilevel"/>
    <w:tmpl w:val="5E0A27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28793D"/>
    <w:multiLevelType w:val="hybridMultilevel"/>
    <w:tmpl w:val="4EB01E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234087"/>
    <w:multiLevelType w:val="hybridMultilevel"/>
    <w:tmpl w:val="CD2CBB46"/>
    <w:lvl w:ilvl="0" w:tplc="12082AC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1B5619"/>
    <w:multiLevelType w:val="hybridMultilevel"/>
    <w:tmpl w:val="88A8F8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364945"/>
    <w:multiLevelType w:val="hybridMultilevel"/>
    <w:tmpl w:val="367465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7729F9"/>
    <w:multiLevelType w:val="hybridMultilevel"/>
    <w:tmpl w:val="3F3C6E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231BCB"/>
    <w:multiLevelType w:val="hybridMultilevel"/>
    <w:tmpl w:val="257690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B9342A"/>
    <w:multiLevelType w:val="hybridMultilevel"/>
    <w:tmpl w:val="56E01F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D219B"/>
    <w:multiLevelType w:val="hybridMultilevel"/>
    <w:tmpl w:val="B9625FB0"/>
    <w:lvl w:ilvl="0" w:tplc="51A4575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0"/>
  </w:num>
  <w:num w:numId="4">
    <w:abstractNumId w:val="19"/>
  </w:num>
  <w:num w:numId="5">
    <w:abstractNumId w:val="18"/>
  </w:num>
  <w:num w:numId="6">
    <w:abstractNumId w:val="3"/>
  </w:num>
  <w:num w:numId="7">
    <w:abstractNumId w:val="1"/>
  </w:num>
  <w:num w:numId="8">
    <w:abstractNumId w:val="16"/>
  </w:num>
  <w:num w:numId="9">
    <w:abstractNumId w:val="22"/>
  </w:num>
  <w:num w:numId="10">
    <w:abstractNumId w:val="14"/>
  </w:num>
  <w:num w:numId="11">
    <w:abstractNumId w:val="4"/>
  </w:num>
  <w:num w:numId="12">
    <w:abstractNumId w:val="13"/>
  </w:num>
  <w:num w:numId="13">
    <w:abstractNumId w:val="10"/>
  </w:num>
  <w:num w:numId="14">
    <w:abstractNumId w:val="8"/>
  </w:num>
  <w:num w:numId="15">
    <w:abstractNumId w:val="21"/>
  </w:num>
  <w:num w:numId="16">
    <w:abstractNumId w:val="17"/>
  </w:num>
  <w:num w:numId="17">
    <w:abstractNumId w:val="5"/>
  </w:num>
  <w:num w:numId="18">
    <w:abstractNumId w:val="7"/>
  </w:num>
  <w:num w:numId="19">
    <w:abstractNumId w:val="11"/>
  </w:num>
  <w:num w:numId="20">
    <w:abstractNumId w:val="15"/>
  </w:num>
  <w:num w:numId="21">
    <w:abstractNumId w:val="6"/>
  </w:num>
  <w:num w:numId="22">
    <w:abstractNumId w:val="12"/>
  </w:num>
  <w:num w:numId="2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121"/>
    <w:rsid w:val="00000642"/>
    <w:rsid w:val="00000C83"/>
    <w:rsid w:val="00000F5C"/>
    <w:rsid w:val="000026FA"/>
    <w:rsid w:val="00003D93"/>
    <w:rsid w:val="00004512"/>
    <w:rsid w:val="00006342"/>
    <w:rsid w:val="00006B3E"/>
    <w:rsid w:val="00007199"/>
    <w:rsid w:val="0000743A"/>
    <w:rsid w:val="00007673"/>
    <w:rsid w:val="00007BB8"/>
    <w:rsid w:val="00010D75"/>
    <w:rsid w:val="00011A78"/>
    <w:rsid w:val="0001321C"/>
    <w:rsid w:val="00015161"/>
    <w:rsid w:val="00016EAE"/>
    <w:rsid w:val="000172C7"/>
    <w:rsid w:val="0002031A"/>
    <w:rsid w:val="00020764"/>
    <w:rsid w:val="00022359"/>
    <w:rsid w:val="00022CBC"/>
    <w:rsid w:val="000230AF"/>
    <w:rsid w:val="000255C6"/>
    <w:rsid w:val="0002670B"/>
    <w:rsid w:val="00026B6A"/>
    <w:rsid w:val="00027F42"/>
    <w:rsid w:val="00031F04"/>
    <w:rsid w:val="00031FDD"/>
    <w:rsid w:val="00032710"/>
    <w:rsid w:val="00033333"/>
    <w:rsid w:val="00034308"/>
    <w:rsid w:val="00034321"/>
    <w:rsid w:val="00034333"/>
    <w:rsid w:val="00034ADB"/>
    <w:rsid w:val="00034C31"/>
    <w:rsid w:val="00034E7C"/>
    <w:rsid w:val="00035AB4"/>
    <w:rsid w:val="00035B01"/>
    <w:rsid w:val="000362C9"/>
    <w:rsid w:val="0003747E"/>
    <w:rsid w:val="00040F83"/>
    <w:rsid w:val="0004102D"/>
    <w:rsid w:val="00042567"/>
    <w:rsid w:val="0004295B"/>
    <w:rsid w:val="00043621"/>
    <w:rsid w:val="00043DEB"/>
    <w:rsid w:val="000447A7"/>
    <w:rsid w:val="00047A47"/>
    <w:rsid w:val="00047BD4"/>
    <w:rsid w:val="00050169"/>
    <w:rsid w:val="00050811"/>
    <w:rsid w:val="000509A4"/>
    <w:rsid w:val="00050D74"/>
    <w:rsid w:val="000515F6"/>
    <w:rsid w:val="000516FB"/>
    <w:rsid w:val="00052849"/>
    <w:rsid w:val="00054627"/>
    <w:rsid w:val="00054ADC"/>
    <w:rsid w:val="00054EF9"/>
    <w:rsid w:val="0005554B"/>
    <w:rsid w:val="00055F0C"/>
    <w:rsid w:val="000562E3"/>
    <w:rsid w:val="000565D6"/>
    <w:rsid w:val="00057A29"/>
    <w:rsid w:val="00060C1E"/>
    <w:rsid w:val="00061146"/>
    <w:rsid w:val="00061560"/>
    <w:rsid w:val="00063DEE"/>
    <w:rsid w:val="00063F4A"/>
    <w:rsid w:val="000640E0"/>
    <w:rsid w:val="00064104"/>
    <w:rsid w:val="00064F49"/>
    <w:rsid w:val="00065103"/>
    <w:rsid w:val="000664AB"/>
    <w:rsid w:val="00067638"/>
    <w:rsid w:val="00067ECB"/>
    <w:rsid w:val="0007017A"/>
    <w:rsid w:val="00070C63"/>
    <w:rsid w:val="00071545"/>
    <w:rsid w:val="000716F8"/>
    <w:rsid w:val="00072527"/>
    <w:rsid w:val="00073103"/>
    <w:rsid w:val="00073375"/>
    <w:rsid w:val="00073418"/>
    <w:rsid w:val="000754F9"/>
    <w:rsid w:val="00076930"/>
    <w:rsid w:val="00077683"/>
    <w:rsid w:val="000808A6"/>
    <w:rsid w:val="00080BCE"/>
    <w:rsid w:val="0008109B"/>
    <w:rsid w:val="0008124C"/>
    <w:rsid w:val="000813CB"/>
    <w:rsid w:val="000840C3"/>
    <w:rsid w:val="0008449E"/>
    <w:rsid w:val="00085605"/>
    <w:rsid w:val="000858A9"/>
    <w:rsid w:val="000865E2"/>
    <w:rsid w:val="00086F0C"/>
    <w:rsid w:val="00087864"/>
    <w:rsid w:val="000878C8"/>
    <w:rsid w:val="0009002D"/>
    <w:rsid w:val="0009104E"/>
    <w:rsid w:val="00091EE5"/>
    <w:rsid w:val="0009318B"/>
    <w:rsid w:val="00094F35"/>
    <w:rsid w:val="00095EBB"/>
    <w:rsid w:val="00096430"/>
    <w:rsid w:val="0009728C"/>
    <w:rsid w:val="00097306"/>
    <w:rsid w:val="000A0235"/>
    <w:rsid w:val="000A0624"/>
    <w:rsid w:val="000A0B7E"/>
    <w:rsid w:val="000A119A"/>
    <w:rsid w:val="000A18CC"/>
    <w:rsid w:val="000A1C39"/>
    <w:rsid w:val="000A3267"/>
    <w:rsid w:val="000A3F04"/>
    <w:rsid w:val="000A3FC0"/>
    <w:rsid w:val="000A5589"/>
    <w:rsid w:val="000A656A"/>
    <w:rsid w:val="000A6B2B"/>
    <w:rsid w:val="000A6F9C"/>
    <w:rsid w:val="000B00BA"/>
    <w:rsid w:val="000B101B"/>
    <w:rsid w:val="000B2405"/>
    <w:rsid w:val="000B2773"/>
    <w:rsid w:val="000B27E5"/>
    <w:rsid w:val="000B3585"/>
    <w:rsid w:val="000B537E"/>
    <w:rsid w:val="000B5B85"/>
    <w:rsid w:val="000B5F66"/>
    <w:rsid w:val="000B7ED4"/>
    <w:rsid w:val="000C03F1"/>
    <w:rsid w:val="000C0FBB"/>
    <w:rsid w:val="000C1E95"/>
    <w:rsid w:val="000C2574"/>
    <w:rsid w:val="000C2EC7"/>
    <w:rsid w:val="000C3B00"/>
    <w:rsid w:val="000C46EB"/>
    <w:rsid w:val="000C48D4"/>
    <w:rsid w:val="000C4AFC"/>
    <w:rsid w:val="000C6468"/>
    <w:rsid w:val="000C6715"/>
    <w:rsid w:val="000C6A7A"/>
    <w:rsid w:val="000D04A8"/>
    <w:rsid w:val="000D08B0"/>
    <w:rsid w:val="000D09D9"/>
    <w:rsid w:val="000D0F80"/>
    <w:rsid w:val="000D12CA"/>
    <w:rsid w:val="000D1CEC"/>
    <w:rsid w:val="000D3429"/>
    <w:rsid w:val="000D36AB"/>
    <w:rsid w:val="000D3A90"/>
    <w:rsid w:val="000D451F"/>
    <w:rsid w:val="000D518E"/>
    <w:rsid w:val="000D6D0F"/>
    <w:rsid w:val="000D6FAB"/>
    <w:rsid w:val="000D6FB3"/>
    <w:rsid w:val="000D7076"/>
    <w:rsid w:val="000D76D4"/>
    <w:rsid w:val="000E03F5"/>
    <w:rsid w:val="000E0534"/>
    <w:rsid w:val="000E1170"/>
    <w:rsid w:val="000E1D1F"/>
    <w:rsid w:val="000E2272"/>
    <w:rsid w:val="000E374D"/>
    <w:rsid w:val="000E380E"/>
    <w:rsid w:val="000E4250"/>
    <w:rsid w:val="000E4363"/>
    <w:rsid w:val="000E4534"/>
    <w:rsid w:val="000E4C54"/>
    <w:rsid w:val="000E5A3A"/>
    <w:rsid w:val="000E6630"/>
    <w:rsid w:val="000E6D3B"/>
    <w:rsid w:val="000E7167"/>
    <w:rsid w:val="000E771F"/>
    <w:rsid w:val="000E775E"/>
    <w:rsid w:val="000E794D"/>
    <w:rsid w:val="000F04B5"/>
    <w:rsid w:val="000F04C4"/>
    <w:rsid w:val="000F08EA"/>
    <w:rsid w:val="000F0DBE"/>
    <w:rsid w:val="000F2BC6"/>
    <w:rsid w:val="000F2C54"/>
    <w:rsid w:val="000F3624"/>
    <w:rsid w:val="000F4621"/>
    <w:rsid w:val="000F4F5A"/>
    <w:rsid w:val="000F5179"/>
    <w:rsid w:val="000F6588"/>
    <w:rsid w:val="000F788C"/>
    <w:rsid w:val="0010105E"/>
    <w:rsid w:val="00101868"/>
    <w:rsid w:val="00102031"/>
    <w:rsid w:val="001037D3"/>
    <w:rsid w:val="001038EB"/>
    <w:rsid w:val="00103B5B"/>
    <w:rsid w:val="00103F66"/>
    <w:rsid w:val="00104570"/>
    <w:rsid w:val="001053CA"/>
    <w:rsid w:val="00106531"/>
    <w:rsid w:val="0010694B"/>
    <w:rsid w:val="00106EBF"/>
    <w:rsid w:val="0010704E"/>
    <w:rsid w:val="00107A67"/>
    <w:rsid w:val="00110146"/>
    <w:rsid w:val="0011187E"/>
    <w:rsid w:val="00112B32"/>
    <w:rsid w:val="0011346F"/>
    <w:rsid w:val="00113E8A"/>
    <w:rsid w:val="00116232"/>
    <w:rsid w:val="00116945"/>
    <w:rsid w:val="00116C9E"/>
    <w:rsid w:val="00121C1D"/>
    <w:rsid w:val="00121E05"/>
    <w:rsid w:val="0012218B"/>
    <w:rsid w:val="00122449"/>
    <w:rsid w:val="00122B87"/>
    <w:rsid w:val="0012314C"/>
    <w:rsid w:val="00123B88"/>
    <w:rsid w:val="00124895"/>
    <w:rsid w:val="00125366"/>
    <w:rsid w:val="001262C3"/>
    <w:rsid w:val="001265F4"/>
    <w:rsid w:val="00126A62"/>
    <w:rsid w:val="00127B10"/>
    <w:rsid w:val="00127B90"/>
    <w:rsid w:val="00132D91"/>
    <w:rsid w:val="00133E55"/>
    <w:rsid w:val="00134264"/>
    <w:rsid w:val="0013553F"/>
    <w:rsid w:val="00135D9F"/>
    <w:rsid w:val="00140DA6"/>
    <w:rsid w:val="0014439A"/>
    <w:rsid w:val="001474C0"/>
    <w:rsid w:val="00147669"/>
    <w:rsid w:val="001503E1"/>
    <w:rsid w:val="00150D74"/>
    <w:rsid w:val="0015125C"/>
    <w:rsid w:val="00151508"/>
    <w:rsid w:val="0015196A"/>
    <w:rsid w:val="00152598"/>
    <w:rsid w:val="00152FEC"/>
    <w:rsid w:val="00154794"/>
    <w:rsid w:val="00156485"/>
    <w:rsid w:val="00157028"/>
    <w:rsid w:val="00157295"/>
    <w:rsid w:val="00157405"/>
    <w:rsid w:val="00157B51"/>
    <w:rsid w:val="001605EA"/>
    <w:rsid w:val="00160D3C"/>
    <w:rsid w:val="001616C4"/>
    <w:rsid w:val="001617E9"/>
    <w:rsid w:val="0016413E"/>
    <w:rsid w:val="0016518E"/>
    <w:rsid w:val="00165624"/>
    <w:rsid w:val="00166D3B"/>
    <w:rsid w:val="0017076C"/>
    <w:rsid w:val="00170A52"/>
    <w:rsid w:val="00170B83"/>
    <w:rsid w:val="00170F4E"/>
    <w:rsid w:val="00171667"/>
    <w:rsid w:val="00171707"/>
    <w:rsid w:val="00171CA1"/>
    <w:rsid w:val="001727FE"/>
    <w:rsid w:val="0017281A"/>
    <w:rsid w:val="00172C0B"/>
    <w:rsid w:val="00172EEE"/>
    <w:rsid w:val="0017311A"/>
    <w:rsid w:val="00173335"/>
    <w:rsid w:val="00175127"/>
    <w:rsid w:val="001753D3"/>
    <w:rsid w:val="0017566C"/>
    <w:rsid w:val="00176070"/>
    <w:rsid w:val="00180705"/>
    <w:rsid w:val="00180A6C"/>
    <w:rsid w:val="00180E78"/>
    <w:rsid w:val="00181CB0"/>
    <w:rsid w:val="001821B5"/>
    <w:rsid w:val="00182784"/>
    <w:rsid w:val="00183992"/>
    <w:rsid w:val="00183EA6"/>
    <w:rsid w:val="00184B09"/>
    <w:rsid w:val="00184E2D"/>
    <w:rsid w:val="00185FB6"/>
    <w:rsid w:val="00186868"/>
    <w:rsid w:val="00186D78"/>
    <w:rsid w:val="00186F5B"/>
    <w:rsid w:val="00187455"/>
    <w:rsid w:val="00187C8C"/>
    <w:rsid w:val="00187FB6"/>
    <w:rsid w:val="001908F5"/>
    <w:rsid w:val="00191209"/>
    <w:rsid w:val="00191DF3"/>
    <w:rsid w:val="00192BE3"/>
    <w:rsid w:val="00192F04"/>
    <w:rsid w:val="00193967"/>
    <w:rsid w:val="00193A82"/>
    <w:rsid w:val="00194EE8"/>
    <w:rsid w:val="00196047"/>
    <w:rsid w:val="001960D7"/>
    <w:rsid w:val="0019701D"/>
    <w:rsid w:val="00197446"/>
    <w:rsid w:val="00197737"/>
    <w:rsid w:val="001A0F83"/>
    <w:rsid w:val="001A0FFB"/>
    <w:rsid w:val="001A13A5"/>
    <w:rsid w:val="001A2604"/>
    <w:rsid w:val="001A3A73"/>
    <w:rsid w:val="001A4F8D"/>
    <w:rsid w:val="001A50FB"/>
    <w:rsid w:val="001A52A2"/>
    <w:rsid w:val="001A660B"/>
    <w:rsid w:val="001A76B8"/>
    <w:rsid w:val="001B0643"/>
    <w:rsid w:val="001B08CA"/>
    <w:rsid w:val="001B0CE2"/>
    <w:rsid w:val="001B1307"/>
    <w:rsid w:val="001B1456"/>
    <w:rsid w:val="001B156F"/>
    <w:rsid w:val="001B2EA5"/>
    <w:rsid w:val="001B3638"/>
    <w:rsid w:val="001B4AD4"/>
    <w:rsid w:val="001B4BDB"/>
    <w:rsid w:val="001B61BD"/>
    <w:rsid w:val="001B6C2F"/>
    <w:rsid w:val="001B72EF"/>
    <w:rsid w:val="001B7CEE"/>
    <w:rsid w:val="001C0658"/>
    <w:rsid w:val="001C243D"/>
    <w:rsid w:val="001C277B"/>
    <w:rsid w:val="001C2AC6"/>
    <w:rsid w:val="001C3D42"/>
    <w:rsid w:val="001C6A66"/>
    <w:rsid w:val="001C6DAF"/>
    <w:rsid w:val="001C7EF1"/>
    <w:rsid w:val="001D1631"/>
    <w:rsid w:val="001D2E3F"/>
    <w:rsid w:val="001D2EC1"/>
    <w:rsid w:val="001D30B2"/>
    <w:rsid w:val="001D3131"/>
    <w:rsid w:val="001D5F16"/>
    <w:rsid w:val="001D5F42"/>
    <w:rsid w:val="001D71C1"/>
    <w:rsid w:val="001D75EE"/>
    <w:rsid w:val="001D7609"/>
    <w:rsid w:val="001E1520"/>
    <w:rsid w:val="001E21AB"/>
    <w:rsid w:val="001E392B"/>
    <w:rsid w:val="001E43D5"/>
    <w:rsid w:val="001E4707"/>
    <w:rsid w:val="001E54FD"/>
    <w:rsid w:val="001E5EE6"/>
    <w:rsid w:val="001E5F5C"/>
    <w:rsid w:val="001E6A47"/>
    <w:rsid w:val="001E7432"/>
    <w:rsid w:val="001F012A"/>
    <w:rsid w:val="001F0BE1"/>
    <w:rsid w:val="001F1065"/>
    <w:rsid w:val="001F139D"/>
    <w:rsid w:val="001F42FC"/>
    <w:rsid w:val="001F4E4F"/>
    <w:rsid w:val="001F4EEA"/>
    <w:rsid w:val="001F5DA2"/>
    <w:rsid w:val="001F5F8B"/>
    <w:rsid w:val="001F5FBA"/>
    <w:rsid w:val="001F63C2"/>
    <w:rsid w:val="001F7924"/>
    <w:rsid w:val="00200272"/>
    <w:rsid w:val="0020122B"/>
    <w:rsid w:val="0020172F"/>
    <w:rsid w:val="002019A9"/>
    <w:rsid w:val="00202FC6"/>
    <w:rsid w:val="002031D7"/>
    <w:rsid w:val="002036A8"/>
    <w:rsid w:val="0020370D"/>
    <w:rsid w:val="00203929"/>
    <w:rsid w:val="00203E12"/>
    <w:rsid w:val="00204542"/>
    <w:rsid w:val="00204C76"/>
    <w:rsid w:val="00205610"/>
    <w:rsid w:val="002059D5"/>
    <w:rsid w:val="00206C8C"/>
    <w:rsid w:val="00206CE0"/>
    <w:rsid w:val="0020784F"/>
    <w:rsid w:val="00212195"/>
    <w:rsid w:val="002123B6"/>
    <w:rsid w:val="0021251D"/>
    <w:rsid w:val="002126A3"/>
    <w:rsid w:val="002129E5"/>
    <w:rsid w:val="00213159"/>
    <w:rsid w:val="0021361E"/>
    <w:rsid w:val="0021395B"/>
    <w:rsid w:val="00214674"/>
    <w:rsid w:val="00215CE2"/>
    <w:rsid w:val="00216786"/>
    <w:rsid w:val="00216A28"/>
    <w:rsid w:val="0022145D"/>
    <w:rsid w:val="00221488"/>
    <w:rsid w:val="00221C05"/>
    <w:rsid w:val="00223FBF"/>
    <w:rsid w:val="00225A39"/>
    <w:rsid w:val="00226FA0"/>
    <w:rsid w:val="00227060"/>
    <w:rsid w:val="00227612"/>
    <w:rsid w:val="00227859"/>
    <w:rsid w:val="00230824"/>
    <w:rsid w:val="00230F83"/>
    <w:rsid w:val="0023178D"/>
    <w:rsid w:val="00231A02"/>
    <w:rsid w:val="002320D0"/>
    <w:rsid w:val="0023287C"/>
    <w:rsid w:val="002339AC"/>
    <w:rsid w:val="00233B36"/>
    <w:rsid w:val="00233E93"/>
    <w:rsid w:val="00234324"/>
    <w:rsid w:val="0023679F"/>
    <w:rsid w:val="00236891"/>
    <w:rsid w:val="002369A4"/>
    <w:rsid w:val="00237A47"/>
    <w:rsid w:val="002403BD"/>
    <w:rsid w:val="00240683"/>
    <w:rsid w:val="002407A8"/>
    <w:rsid w:val="002408F4"/>
    <w:rsid w:val="002412BF"/>
    <w:rsid w:val="00241A37"/>
    <w:rsid w:val="00242060"/>
    <w:rsid w:val="00242678"/>
    <w:rsid w:val="00242C70"/>
    <w:rsid w:val="002439F4"/>
    <w:rsid w:val="00243ABA"/>
    <w:rsid w:val="00244391"/>
    <w:rsid w:val="00244D17"/>
    <w:rsid w:val="00244FFB"/>
    <w:rsid w:val="002450CF"/>
    <w:rsid w:val="00247259"/>
    <w:rsid w:val="00247528"/>
    <w:rsid w:val="00251366"/>
    <w:rsid w:val="002526C0"/>
    <w:rsid w:val="00253A28"/>
    <w:rsid w:val="00255196"/>
    <w:rsid w:val="00256969"/>
    <w:rsid w:val="0026017D"/>
    <w:rsid w:val="0026052C"/>
    <w:rsid w:val="00260DBF"/>
    <w:rsid w:val="002646F6"/>
    <w:rsid w:val="002649CD"/>
    <w:rsid w:val="00264C2B"/>
    <w:rsid w:val="00265F30"/>
    <w:rsid w:val="00266137"/>
    <w:rsid w:val="0026637A"/>
    <w:rsid w:val="00266A59"/>
    <w:rsid w:val="00267FC4"/>
    <w:rsid w:val="00272932"/>
    <w:rsid w:val="00272E6C"/>
    <w:rsid w:val="002732F4"/>
    <w:rsid w:val="002747B1"/>
    <w:rsid w:val="002748A3"/>
    <w:rsid w:val="002764D8"/>
    <w:rsid w:val="00276A33"/>
    <w:rsid w:val="00276AF3"/>
    <w:rsid w:val="00277222"/>
    <w:rsid w:val="0028012A"/>
    <w:rsid w:val="002831A2"/>
    <w:rsid w:val="00284255"/>
    <w:rsid w:val="00284550"/>
    <w:rsid w:val="002851B7"/>
    <w:rsid w:val="002859B5"/>
    <w:rsid w:val="00290715"/>
    <w:rsid w:val="002935BF"/>
    <w:rsid w:val="00293677"/>
    <w:rsid w:val="002944F7"/>
    <w:rsid w:val="002948CF"/>
    <w:rsid w:val="00294B4B"/>
    <w:rsid w:val="002952EB"/>
    <w:rsid w:val="0029581C"/>
    <w:rsid w:val="00295F32"/>
    <w:rsid w:val="00296259"/>
    <w:rsid w:val="002A05D8"/>
    <w:rsid w:val="002A10AA"/>
    <w:rsid w:val="002A144F"/>
    <w:rsid w:val="002A1767"/>
    <w:rsid w:val="002A187A"/>
    <w:rsid w:val="002A2E94"/>
    <w:rsid w:val="002A2F06"/>
    <w:rsid w:val="002A3198"/>
    <w:rsid w:val="002A5A71"/>
    <w:rsid w:val="002A5D05"/>
    <w:rsid w:val="002A65D2"/>
    <w:rsid w:val="002A681D"/>
    <w:rsid w:val="002A7789"/>
    <w:rsid w:val="002A7BA9"/>
    <w:rsid w:val="002B259B"/>
    <w:rsid w:val="002B38EB"/>
    <w:rsid w:val="002B44FA"/>
    <w:rsid w:val="002B524B"/>
    <w:rsid w:val="002B5253"/>
    <w:rsid w:val="002B58BB"/>
    <w:rsid w:val="002B58DF"/>
    <w:rsid w:val="002B5969"/>
    <w:rsid w:val="002B649E"/>
    <w:rsid w:val="002B6692"/>
    <w:rsid w:val="002B6A85"/>
    <w:rsid w:val="002B6A93"/>
    <w:rsid w:val="002B7A83"/>
    <w:rsid w:val="002C0933"/>
    <w:rsid w:val="002C0DAA"/>
    <w:rsid w:val="002C0E9E"/>
    <w:rsid w:val="002C0F88"/>
    <w:rsid w:val="002C1343"/>
    <w:rsid w:val="002C154F"/>
    <w:rsid w:val="002C2CE6"/>
    <w:rsid w:val="002C3739"/>
    <w:rsid w:val="002C395F"/>
    <w:rsid w:val="002C3FBD"/>
    <w:rsid w:val="002C43CF"/>
    <w:rsid w:val="002C4A3B"/>
    <w:rsid w:val="002C5A23"/>
    <w:rsid w:val="002C5BDA"/>
    <w:rsid w:val="002C5ECC"/>
    <w:rsid w:val="002C65BF"/>
    <w:rsid w:val="002C6B55"/>
    <w:rsid w:val="002C7177"/>
    <w:rsid w:val="002D06F6"/>
    <w:rsid w:val="002D3034"/>
    <w:rsid w:val="002D5119"/>
    <w:rsid w:val="002D5739"/>
    <w:rsid w:val="002D6421"/>
    <w:rsid w:val="002D66D5"/>
    <w:rsid w:val="002D6D86"/>
    <w:rsid w:val="002D79ED"/>
    <w:rsid w:val="002E0361"/>
    <w:rsid w:val="002E0422"/>
    <w:rsid w:val="002E0FE6"/>
    <w:rsid w:val="002E1461"/>
    <w:rsid w:val="002E1B34"/>
    <w:rsid w:val="002E1C38"/>
    <w:rsid w:val="002E2E50"/>
    <w:rsid w:val="002E3B81"/>
    <w:rsid w:val="002E4380"/>
    <w:rsid w:val="002E550B"/>
    <w:rsid w:val="002E719F"/>
    <w:rsid w:val="002E76BF"/>
    <w:rsid w:val="002F1233"/>
    <w:rsid w:val="002F146F"/>
    <w:rsid w:val="002F1820"/>
    <w:rsid w:val="002F1DC6"/>
    <w:rsid w:val="002F2150"/>
    <w:rsid w:val="002F2B56"/>
    <w:rsid w:val="002F30B6"/>
    <w:rsid w:val="002F4E44"/>
    <w:rsid w:val="002F6DEB"/>
    <w:rsid w:val="003026CF"/>
    <w:rsid w:val="00304111"/>
    <w:rsid w:val="0030463B"/>
    <w:rsid w:val="00305B53"/>
    <w:rsid w:val="0030630F"/>
    <w:rsid w:val="00306796"/>
    <w:rsid w:val="00307192"/>
    <w:rsid w:val="00307630"/>
    <w:rsid w:val="00310ACD"/>
    <w:rsid w:val="00310E91"/>
    <w:rsid w:val="00314874"/>
    <w:rsid w:val="00314A43"/>
    <w:rsid w:val="00314CCC"/>
    <w:rsid w:val="00314FA8"/>
    <w:rsid w:val="003153BA"/>
    <w:rsid w:val="00315627"/>
    <w:rsid w:val="00315F40"/>
    <w:rsid w:val="00317325"/>
    <w:rsid w:val="00317BDF"/>
    <w:rsid w:val="00321333"/>
    <w:rsid w:val="003221CF"/>
    <w:rsid w:val="003223D9"/>
    <w:rsid w:val="00322555"/>
    <w:rsid w:val="003229D7"/>
    <w:rsid w:val="003237C7"/>
    <w:rsid w:val="00324929"/>
    <w:rsid w:val="00324B7C"/>
    <w:rsid w:val="00324C08"/>
    <w:rsid w:val="00325118"/>
    <w:rsid w:val="00325AC7"/>
    <w:rsid w:val="00326D8F"/>
    <w:rsid w:val="0033032E"/>
    <w:rsid w:val="0033037A"/>
    <w:rsid w:val="00330D93"/>
    <w:rsid w:val="003330A3"/>
    <w:rsid w:val="003349D0"/>
    <w:rsid w:val="00334D5E"/>
    <w:rsid w:val="00336838"/>
    <w:rsid w:val="00336914"/>
    <w:rsid w:val="0033697B"/>
    <w:rsid w:val="00337CE6"/>
    <w:rsid w:val="0034077E"/>
    <w:rsid w:val="00340FB3"/>
    <w:rsid w:val="00341108"/>
    <w:rsid w:val="00341303"/>
    <w:rsid w:val="00341597"/>
    <w:rsid w:val="0034179B"/>
    <w:rsid w:val="00342DC5"/>
    <w:rsid w:val="0034348F"/>
    <w:rsid w:val="00344A86"/>
    <w:rsid w:val="00344DE4"/>
    <w:rsid w:val="00344E43"/>
    <w:rsid w:val="00346456"/>
    <w:rsid w:val="0034663F"/>
    <w:rsid w:val="003477BE"/>
    <w:rsid w:val="0035069B"/>
    <w:rsid w:val="003511CD"/>
    <w:rsid w:val="00351270"/>
    <w:rsid w:val="0035146D"/>
    <w:rsid w:val="0035162E"/>
    <w:rsid w:val="00351E90"/>
    <w:rsid w:val="00352412"/>
    <w:rsid w:val="00352941"/>
    <w:rsid w:val="003530E9"/>
    <w:rsid w:val="00353CE5"/>
    <w:rsid w:val="00354A43"/>
    <w:rsid w:val="0035707F"/>
    <w:rsid w:val="00360714"/>
    <w:rsid w:val="00361421"/>
    <w:rsid w:val="003617CF"/>
    <w:rsid w:val="00362184"/>
    <w:rsid w:val="00362A64"/>
    <w:rsid w:val="0036323F"/>
    <w:rsid w:val="00363985"/>
    <w:rsid w:val="00364084"/>
    <w:rsid w:val="003640D0"/>
    <w:rsid w:val="0036421D"/>
    <w:rsid w:val="003647A6"/>
    <w:rsid w:val="00364C43"/>
    <w:rsid w:val="0036682E"/>
    <w:rsid w:val="0036690C"/>
    <w:rsid w:val="003669DD"/>
    <w:rsid w:val="0036761A"/>
    <w:rsid w:val="00367FBF"/>
    <w:rsid w:val="003702E6"/>
    <w:rsid w:val="00371208"/>
    <w:rsid w:val="003713EB"/>
    <w:rsid w:val="003723F0"/>
    <w:rsid w:val="003726BA"/>
    <w:rsid w:val="0037295C"/>
    <w:rsid w:val="00372C91"/>
    <w:rsid w:val="00372F4C"/>
    <w:rsid w:val="00374DAB"/>
    <w:rsid w:val="00376157"/>
    <w:rsid w:val="00376363"/>
    <w:rsid w:val="00377B9C"/>
    <w:rsid w:val="00380AA9"/>
    <w:rsid w:val="00380C8F"/>
    <w:rsid w:val="003811D1"/>
    <w:rsid w:val="00381703"/>
    <w:rsid w:val="00381807"/>
    <w:rsid w:val="0038339C"/>
    <w:rsid w:val="00383CC6"/>
    <w:rsid w:val="00385AF0"/>
    <w:rsid w:val="003868E6"/>
    <w:rsid w:val="00387809"/>
    <w:rsid w:val="00390701"/>
    <w:rsid w:val="00390EE9"/>
    <w:rsid w:val="00391E31"/>
    <w:rsid w:val="00392657"/>
    <w:rsid w:val="00392ED8"/>
    <w:rsid w:val="0039330A"/>
    <w:rsid w:val="00394E53"/>
    <w:rsid w:val="00394F8B"/>
    <w:rsid w:val="00395696"/>
    <w:rsid w:val="00395B65"/>
    <w:rsid w:val="00396669"/>
    <w:rsid w:val="00397062"/>
    <w:rsid w:val="003A05C7"/>
    <w:rsid w:val="003A177E"/>
    <w:rsid w:val="003A1F1D"/>
    <w:rsid w:val="003A27C7"/>
    <w:rsid w:val="003A2CFB"/>
    <w:rsid w:val="003A2F41"/>
    <w:rsid w:val="003A321B"/>
    <w:rsid w:val="003A35AC"/>
    <w:rsid w:val="003A3EE5"/>
    <w:rsid w:val="003A53EF"/>
    <w:rsid w:val="003A5F1A"/>
    <w:rsid w:val="003A6BFD"/>
    <w:rsid w:val="003A731A"/>
    <w:rsid w:val="003B0051"/>
    <w:rsid w:val="003B0245"/>
    <w:rsid w:val="003B0630"/>
    <w:rsid w:val="003B0A10"/>
    <w:rsid w:val="003B237A"/>
    <w:rsid w:val="003B4A8E"/>
    <w:rsid w:val="003B4E98"/>
    <w:rsid w:val="003B530B"/>
    <w:rsid w:val="003B5779"/>
    <w:rsid w:val="003B5F26"/>
    <w:rsid w:val="003B6088"/>
    <w:rsid w:val="003C0095"/>
    <w:rsid w:val="003C096F"/>
    <w:rsid w:val="003C101D"/>
    <w:rsid w:val="003C18D9"/>
    <w:rsid w:val="003C1F07"/>
    <w:rsid w:val="003C2C6C"/>
    <w:rsid w:val="003C3777"/>
    <w:rsid w:val="003C4665"/>
    <w:rsid w:val="003C5404"/>
    <w:rsid w:val="003C6373"/>
    <w:rsid w:val="003C6A3D"/>
    <w:rsid w:val="003C6DBC"/>
    <w:rsid w:val="003D0440"/>
    <w:rsid w:val="003D07A5"/>
    <w:rsid w:val="003D1734"/>
    <w:rsid w:val="003D17C2"/>
    <w:rsid w:val="003D1A29"/>
    <w:rsid w:val="003D258A"/>
    <w:rsid w:val="003D3306"/>
    <w:rsid w:val="003D3A35"/>
    <w:rsid w:val="003D3D96"/>
    <w:rsid w:val="003D4F73"/>
    <w:rsid w:val="003D62AF"/>
    <w:rsid w:val="003D705B"/>
    <w:rsid w:val="003D7B2C"/>
    <w:rsid w:val="003E0B5D"/>
    <w:rsid w:val="003E1FE5"/>
    <w:rsid w:val="003E211A"/>
    <w:rsid w:val="003E2AE6"/>
    <w:rsid w:val="003E316E"/>
    <w:rsid w:val="003E3258"/>
    <w:rsid w:val="003E444B"/>
    <w:rsid w:val="003E4A01"/>
    <w:rsid w:val="003E5659"/>
    <w:rsid w:val="003E6666"/>
    <w:rsid w:val="003E6737"/>
    <w:rsid w:val="003F0309"/>
    <w:rsid w:val="003F0695"/>
    <w:rsid w:val="003F0B9D"/>
    <w:rsid w:val="003F168F"/>
    <w:rsid w:val="003F1E26"/>
    <w:rsid w:val="003F1FF3"/>
    <w:rsid w:val="003F2801"/>
    <w:rsid w:val="003F2F4C"/>
    <w:rsid w:val="003F3FCA"/>
    <w:rsid w:val="003F41DB"/>
    <w:rsid w:val="003F4B53"/>
    <w:rsid w:val="003F5811"/>
    <w:rsid w:val="003F6378"/>
    <w:rsid w:val="003F7DF3"/>
    <w:rsid w:val="00400170"/>
    <w:rsid w:val="0040109F"/>
    <w:rsid w:val="00401F0C"/>
    <w:rsid w:val="0040216E"/>
    <w:rsid w:val="004021AF"/>
    <w:rsid w:val="00403436"/>
    <w:rsid w:val="0040343D"/>
    <w:rsid w:val="00403BD9"/>
    <w:rsid w:val="004117C6"/>
    <w:rsid w:val="004118E5"/>
    <w:rsid w:val="00412562"/>
    <w:rsid w:val="004138CB"/>
    <w:rsid w:val="00415451"/>
    <w:rsid w:val="00415B07"/>
    <w:rsid w:val="00416B44"/>
    <w:rsid w:val="0042090F"/>
    <w:rsid w:val="00421572"/>
    <w:rsid w:val="00421FEA"/>
    <w:rsid w:val="00421FF5"/>
    <w:rsid w:val="00422B4B"/>
    <w:rsid w:val="00423141"/>
    <w:rsid w:val="00424DDE"/>
    <w:rsid w:val="00424F05"/>
    <w:rsid w:val="00425BA5"/>
    <w:rsid w:val="00427546"/>
    <w:rsid w:val="00431367"/>
    <w:rsid w:val="00432B79"/>
    <w:rsid w:val="00433514"/>
    <w:rsid w:val="00433721"/>
    <w:rsid w:val="00433974"/>
    <w:rsid w:val="00433BBC"/>
    <w:rsid w:val="00434158"/>
    <w:rsid w:val="00434F26"/>
    <w:rsid w:val="004354C8"/>
    <w:rsid w:val="00436288"/>
    <w:rsid w:val="00440076"/>
    <w:rsid w:val="004419AC"/>
    <w:rsid w:val="00441D54"/>
    <w:rsid w:val="00443489"/>
    <w:rsid w:val="00443681"/>
    <w:rsid w:val="00444999"/>
    <w:rsid w:val="00446E78"/>
    <w:rsid w:val="00447A2C"/>
    <w:rsid w:val="00450585"/>
    <w:rsid w:val="00451227"/>
    <w:rsid w:val="00451813"/>
    <w:rsid w:val="00451B1E"/>
    <w:rsid w:val="00451CDC"/>
    <w:rsid w:val="00453E87"/>
    <w:rsid w:val="00454220"/>
    <w:rsid w:val="00454501"/>
    <w:rsid w:val="0045499C"/>
    <w:rsid w:val="00456E88"/>
    <w:rsid w:val="00457756"/>
    <w:rsid w:val="00461172"/>
    <w:rsid w:val="00461A3D"/>
    <w:rsid w:val="00462993"/>
    <w:rsid w:val="00463185"/>
    <w:rsid w:val="004639B8"/>
    <w:rsid w:val="00464108"/>
    <w:rsid w:val="00464939"/>
    <w:rsid w:val="00464B69"/>
    <w:rsid w:val="00464C9F"/>
    <w:rsid w:val="00464E74"/>
    <w:rsid w:val="0046505B"/>
    <w:rsid w:val="00465611"/>
    <w:rsid w:val="0046577E"/>
    <w:rsid w:val="00465B55"/>
    <w:rsid w:val="00466A32"/>
    <w:rsid w:val="0046795E"/>
    <w:rsid w:val="00467B2A"/>
    <w:rsid w:val="00470839"/>
    <w:rsid w:val="004710E7"/>
    <w:rsid w:val="004718B7"/>
    <w:rsid w:val="0047192A"/>
    <w:rsid w:val="00472773"/>
    <w:rsid w:val="004727D5"/>
    <w:rsid w:val="00472891"/>
    <w:rsid w:val="00473D8B"/>
    <w:rsid w:val="004740AF"/>
    <w:rsid w:val="0047669C"/>
    <w:rsid w:val="00477AF1"/>
    <w:rsid w:val="00480CB1"/>
    <w:rsid w:val="00481612"/>
    <w:rsid w:val="0048186E"/>
    <w:rsid w:val="00481AC5"/>
    <w:rsid w:val="00481B0D"/>
    <w:rsid w:val="00481F8E"/>
    <w:rsid w:val="00481FC4"/>
    <w:rsid w:val="00482536"/>
    <w:rsid w:val="00482A0A"/>
    <w:rsid w:val="00482C6D"/>
    <w:rsid w:val="00483E94"/>
    <w:rsid w:val="0048403F"/>
    <w:rsid w:val="0048437E"/>
    <w:rsid w:val="004844B7"/>
    <w:rsid w:val="00484A4C"/>
    <w:rsid w:val="004853D8"/>
    <w:rsid w:val="00486411"/>
    <w:rsid w:val="00486543"/>
    <w:rsid w:val="00486831"/>
    <w:rsid w:val="004869CF"/>
    <w:rsid w:val="00486AE3"/>
    <w:rsid w:val="00486C4B"/>
    <w:rsid w:val="00487093"/>
    <w:rsid w:val="004872EB"/>
    <w:rsid w:val="00487435"/>
    <w:rsid w:val="00490F63"/>
    <w:rsid w:val="0049110E"/>
    <w:rsid w:val="00492790"/>
    <w:rsid w:val="004933B3"/>
    <w:rsid w:val="004939BC"/>
    <w:rsid w:val="004940D6"/>
    <w:rsid w:val="00494582"/>
    <w:rsid w:val="00494832"/>
    <w:rsid w:val="00494C0F"/>
    <w:rsid w:val="00495A60"/>
    <w:rsid w:val="00495BEC"/>
    <w:rsid w:val="0049600E"/>
    <w:rsid w:val="004970F5"/>
    <w:rsid w:val="004A1487"/>
    <w:rsid w:val="004A1770"/>
    <w:rsid w:val="004A1F9E"/>
    <w:rsid w:val="004A2488"/>
    <w:rsid w:val="004A294F"/>
    <w:rsid w:val="004A4877"/>
    <w:rsid w:val="004A493D"/>
    <w:rsid w:val="004A4EA3"/>
    <w:rsid w:val="004A5EE6"/>
    <w:rsid w:val="004A5FD0"/>
    <w:rsid w:val="004A66DE"/>
    <w:rsid w:val="004A6CF3"/>
    <w:rsid w:val="004A70F1"/>
    <w:rsid w:val="004B0750"/>
    <w:rsid w:val="004B1D48"/>
    <w:rsid w:val="004B2372"/>
    <w:rsid w:val="004B2896"/>
    <w:rsid w:val="004B2AE9"/>
    <w:rsid w:val="004B2B30"/>
    <w:rsid w:val="004B3071"/>
    <w:rsid w:val="004B3681"/>
    <w:rsid w:val="004B3B3F"/>
    <w:rsid w:val="004B3F7C"/>
    <w:rsid w:val="004B4B5D"/>
    <w:rsid w:val="004B4BFB"/>
    <w:rsid w:val="004B4DED"/>
    <w:rsid w:val="004B5D32"/>
    <w:rsid w:val="004C049A"/>
    <w:rsid w:val="004C1965"/>
    <w:rsid w:val="004C272D"/>
    <w:rsid w:val="004C2E49"/>
    <w:rsid w:val="004C3024"/>
    <w:rsid w:val="004C3A1C"/>
    <w:rsid w:val="004C4123"/>
    <w:rsid w:val="004C5107"/>
    <w:rsid w:val="004C5489"/>
    <w:rsid w:val="004C6660"/>
    <w:rsid w:val="004D0C1A"/>
    <w:rsid w:val="004D0F31"/>
    <w:rsid w:val="004D159F"/>
    <w:rsid w:val="004D1CD7"/>
    <w:rsid w:val="004D3035"/>
    <w:rsid w:val="004D383E"/>
    <w:rsid w:val="004D3B50"/>
    <w:rsid w:val="004D4433"/>
    <w:rsid w:val="004D4593"/>
    <w:rsid w:val="004D4C1A"/>
    <w:rsid w:val="004D59A8"/>
    <w:rsid w:val="004D6022"/>
    <w:rsid w:val="004D7DB8"/>
    <w:rsid w:val="004D7FDC"/>
    <w:rsid w:val="004E040C"/>
    <w:rsid w:val="004E1915"/>
    <w:rsid w:val="004E2D05"/>
    <w:rsid w:val="004E2F2B"/>
    <w:rsid w:val="004E304C"/>
    <w:rsid w:val="004E5699"/>
    <w:rsid w:val="004E5F0B"/>
    <w:rsid w:val="004E7511"/>
    <w:rsid w:val="004E76F9"/>
    <w:rsid w:val="004E7FBA"/>
    <w:rsid w:val="004F009B"/>
    <w:rsid w:val="004F0F59"/>
    <w:rsid w:val="004F150A"/>
    <w:rsid w:val="004F17F4"/>
    <w:rsid w:val="004F1C94"/>
    <w:rsid w:val="004F1CB2"/>
    <w:rsid w:val="004F2162"/>
    <w:rsid w:val="004F2529"/>
    <w:rsid w:val="004F2558"/>
    <w:rsid w:val="004F32D8"/>
    <w:rsid w:val="004F394E"/>
    <w:rsid w:val="004F4744"/>
    <w:rsid w:val="004F4B9A"/>
    <w:rsid w:val="004F4C92"/>
    <w:rsid w:val="004F581B"/>
    <w:rsid w:val="004F596E"/>
    <w:rsid w:val="004F7501"/>
    <w:rsid w:val="004F75BB"/>
    <w:rsid w:val="00500A70"/>
    <w:rsid w:val="00501B69"/>
    <w:rsid w:val="0050218B"/>
    <w:rsid w:val="00502ECD"/>
    <w:rsid w:val="00503161"/>
    <w:rsid w:val="00503427"/>
    <w:rsid w:val="00503BE3"/>
    <w:rsid w:val="00503FFD"/>
    <w:rsid w:val="0050435D"/>
    <w:rsid w:val="0050587A"/>
    <w:rsid w:val="00505981"/>
    <w:rsid w:val="00510640"/>
    <w:rsid w:val="00510645"/>
    <w:rsid w:val="00510939"/>
    <w:rsid w:val="0051129F"/>
    <w:rsid w:val="00511435"/>
    <w:rsid w:val="00512925"/>
    <w:rsid w:val="00512CFD"/>
    <w:rsid w:val="005136DF"/>
    <w:rsid w:val="00513A2B"/>
    <w:rsid w:val="00514A5F"/>
    <w:rsid w:val="0051582E"/>
    <w:rsid w:val="00515D01"/>
    <w:rsid w:val="005162BB"/>
    <w:rsid w:val="005168D6"/>
    <w:rsid w:val="00517728"/>
    <w:rsid w:val="00517F3F"/>
    <w:rsid w:val="00521793"/>
    <w:rsid w:val="005217D0"/>
    <w:rsid w:val="00521BFF"/>
    <w:rsid w:val="005223CB"/>
    <w:rsid w:val="00522C44"/>
    <w:rsid w:val="0052346D"/>
    <w:rsid w:val="00524D56"/>
    <w:rsid w:val="0052550A"/>
    <w:rsid w:val="00527498"/>
    <w:rsid w:val="00527BD1"/>
    <w:rsid w:val="00530340"/>
    <w:rsid w:val="00530D59"/>
    <w:rsid w:val="005315FE"/>
    <w:rsid w:val="005319A2"/>
    <w:rsid w:val="0053415B"/>
    <w:rsid w:val="00535D95"/>
    <w:rsid w:val="005371CE"/>
    <w:rsid w:val="00537CF1"/>
    <w:rsid w:val="00537DDF"/>
    <w:rsid w:val="00540693"/>
    <w:rsid w:val="00540BB6"/>
    <w:rsid w:val="00540EA4"/>
    <w:rsid w:val="005413E0"/>
    <w:rsid w:val="00541B8B"/>
    <w:rsid w:val="00542470"/>
    <w:rsid w:val="00542B97"/>
    <w:rsid w:val="0054373D"/>
    <w:rsid w:val="00544EED"/>
    <w:rsid w:val="00545079"/>
    <w:rsid w:val="00545976"/>
    <w:rsid w:val="0054610B"/>
    <w:rsid w:val="00547254"/>
    <w:rsid w:val="00547741"/>
    <w:rsid w:val="00547760"/>
    <w:rsid w:val="0054784D"/>
    <w:rsid w:val="005505F1"/>
    <w:rsid w:val="0055126E"/>
    <w:rsid w:val="00552FCF"/>
    <w:rsid w:val="00554288"/>
    <w:rsid w:val="005547B9"/>
    <w:rsid w:val="00554F90"/>
    <w:rsid w:val="00555045"/>
    <w:rsid w:val="00560358"/>
    <w:rsid w:val="005618E8"/>
    <w:rsid w:val="005622E9"/>
    <w:rsid w:val="005624FD"/>
    <w:rsid w:val="00562818"/>
    <w:rsid w:val="00562E5E"/>
    <w:rsid w:val="005637C1"/>
    <w:rsid w:val="00564CE2"/>
    <w:rsid w:val="00566341"/>
    <w:rsid w:val="005668A5"/>
    <w:rsid w:val="00566AED"/>
    <w:rsid w:val="00567EDC"/>
    <w:rsid w:val="00571CDE"/>
    <w:rsid w:val="00572A1B"/>
    <w:rsid w:val="0057371A"/>
    <w:rsid w:val="0057383C"/>
    <w:rsid w:val="005745BE"/>
    <w:rsid w:val="005746B0"/>
    <w:rsid w:val="00575BE4"/>
    <w:rsid w:val="005768E9"/>
    <w:rsid w:val="005803BD"/>
    <w:rsid w:val="0058047A"/>
    <w:rsid w:val="00581C94"/>
    <w:rsid w:val="00581F1A"/>
    <w:rsid w:val="0058252C"/>
    <w:rsid w:val="0058374C"/>
    <w:rsid w:val="00583BA6"/>
    <w:rsid w:val="0058476B"/>
    <w:rsid w:val="00584C0F"/>
    <w:rsid w:val="00585841"/>
    <w:rsid w:val="00585ACF"/>
    <w:rsid w:val="005872E1"/>
    <w:rsid w:val="00587633"/>
    <w:rsid w:val="00587B36"/>
    <w:rsid w:val="00590E2B"/>
    <w:rsid w:val="00591CB2"/>
    <w:rsid w:val="00592CA9"/>
    <w:rsid w:val="00596AE6"/>
    <w:rsid w:val="005975D8"/>
    <w:rsid w:val="0059769C"/>
    <w:rsid w:val="00597BB1"/>
    <w:rsid w:val="00597DC0"/>
    <w:rsid w:val="005A0452"/>
    <w:rsid w:val="005A1B33"/>
    <w:rsid w:val="005A2503"/>
    <w:rsid w:val="005A368D"/>
    <w:rsid w:val="005A36F7"/>
    <w:rsid w:val="005A4F64"/>
    <w:rsid w:val="005A501F"/>
    <w:rsid w:val="005A5023"/>
    <w:rsid w:val="005A7EDA"/>
    <w:rsid w:val="005B0348"/>
    <w:rsid w:val="005B0551"/>
    <w:rsid w:val="005B07D1"/>
    <w:rsid w:val="005B0872"/>
    <w:rsid w:val="005B17AF"/>
    <w:rsid w:val="005B20D1"/>
    <w:rsid w:val="005B257F"/>
    <w:rsid w:val="005B281A"/>
    <w:rsid w:val="005B49D3"/>
    <w:rsid w:val="005B4BB3"/>
    <w:rsid w:val="005B4CD1"/>
    <w:rsid w:val="005B53D9"/>
    <w:rsid w:val="005B5689"/>
    <w:rsid w:val="005B654B"/>
    <w:rsid w:val="005B696F"/>
    <w:rsid w:val="005B79C1"/>
    <w:rsid w:val="005C096D"/>
    <w:rsid w:val="005C164F"/>
    <w:rsid w:val="005C2068"/>
    <w:rsid w:val="005C366E"/>
    <w:rsid w:val="005C3F4A"/>
    <w:rsid w:val="005C5DAB"/>
    <w:rsid w:val="005C7168"/>
    <w:rsid w:val="005C74F7"/>
    <w:rsid w:val="005D11FE"/>
    <w:rsid w:val="005D2451"/>
    <w:rsid w:val="005D28A0"/>
    <w:rsid w:val="005D2BF3"/>
    <w:rsid w:val="005D2E74"/>
    <w:rsid w:val="005D3AE2"/>
    <w:rsid w:val="005D583E"/>
    <w:rsid w:val="005D584D"/>
    <w:rsid w:val="005D61E1"/>
    <w:rsid w:val="005D7E0B"/>
    <w:rsid w:val="005E0E89"/>
    <w:rsid w:val="005E19B3"/>
    <w:rsid w:val="005E1AB1"/>
    <w:rsid w:val="005E1ECF"/>
    <w:rsid w:val="005E2901"/>
    <w:rsid w:val="005E3730"/>
    <w:rsid w:val="005E4D02"/>
    <w:rsid w:val="005E4DEF"/>
    <w:rsid w:val="005E5C2A"/>
    <w:rsid w:val="005E69D7"/>
    <w:rsid w:val="005E7435"/>
    <w:rsid w:val="005F073C"/>
    <w:rsid w:val="005F1682"/>
    <w:rsid w:val="005F26F4"/>
    <w:rsid w:val="005F2A64"/>
    <w:rsid w:val="005F3E27"/>
    <w:rsid w:val="005F4112"/>
    <w:rsid w:val="005F422C"/>
    <w:rsid w:val="005F4A42"/>
    <w:rsid w:val="005F7458"/>
    <w:rsid w:val="00600D23"/>
    <w:rsid w:val="00601797"/>
    <w:rsid w:val="00601978"/>
    <w:rsid w:val="00601C81"/>
    <w:rsid w:val="00601FED"/>
    <w:rsid w:val="00602B2B"/>
    <w:rsid w:val="00602FC1"/>
    <w:rsid w:val="00604100"/>
    <w:rsid w:val="006059C4"/>
    <w:rsid w:val="006069F7"/>
    <w:rsid w:val="00606C8D"/>
    <w:rsid w:val="0060710B"/>
    <w:rsid w:val="00607339"/>
    <w:rsid w:val="00607438"/>
    <w:rsid w:val="006077B5"/>
    <w:rsid w:val="00607F7A"/>
    <w:rsid w:val="006104B7"/>
    <w:rsid w:val="00610982"/>
    <w:rsid w:val="00611535"/>
    <w:rsid w:val="00611850"/>
    <w:rsid w:val="006134C4"/>
    <w:rsid w:val="00613BB5"/>
    <w:rsid w:val="00613FCB"/>
    <w:rsid w:val="00616002"/>
    <w:rsid w:val="00616064"/>
    <w:rsid w:val="006160BD"/>
    <w:rsid w:val="006163F4"/>
    <w:rsid w:val="00616EE1"/>
    <w:rsid w:val="00617393"/>
    <w:rsid w:val="00617493"/>
    <w:rsid w:val="00617E9C"/>
    <w:rsid w:val="006210CC"/>
    <w:rsid w:val="00621E12"/>
    <w:rsid w:val="00622380"/>
    <w:rsid w:val="006223FC"/>
    <w:rsid w:val="00622598"/>
    <w:rsid w:val="00622A8F"/>
    <w:rsid w:val="00623DB2"/>
    <w:rsid w:val="00624414"/>
    <w:rsid w:val="0062455A"/>
    <w:rsid w:val="006246F2"/>
    <w:rsid w:val="006269A7"/>
    <w:rsid w:val="00627154"/>
    <w:rsid w:val="006271AF"/>
    <w:rsid w:val="00627647"/>
    <w:rsid w:val="00627B43"/>
    <w:rsid w:val="00627F6E"/>
    <w:rsid w:val="00630146"/>
    <w:rsid w:val="006301D1"/>
    <w:rsid w:val="00630EB2"/>
    <w:rsid w:val="006315C8"/>
    <w:rsid w:val="006319C3"/>
    <w:rsid w:val="00631EC8"/>
    <w:rsid w:val="00633FF0"/>
    <w:rsid w:val="006343DA"/>
    <w:rsid w:val="00635AE8"/>
    <w:rsid w:val="00635E77"/>
    <w:rsid w:val="00636218"/>
    <w:rsid w:val="00636D2D"/>
    <w:rsid w:val="00636F59"/>
    <w:rsid w:val="00637516"/>
    <w:rsid w:val="006377AB"/>
    <w:rsid w:val="00640091"/>
    <w:rsid w:val="006413F4"/>
    <w:rsid w:val="0064182B"/>
    <w:rsid w:val="0064247E"/>
    <w:rsid w:val="00642C05"/>
    <w:rsid w:val="00642C4E"/>
    <w:rsid w:val="006430B2"/>
    <w:rsid w:val="0064351A"/>
    <w:rsid w:val="00643CD1"/>
    <w:rsid w:val="00644B90"/>
    <w:rsid w:val="006450E7"/>
    <w:rsid w:val="00646A27"/>
    <w:rsid w:val="00646CE6"/>
    <w:rsid w:val="00647475"/>
    <w:rsid w:val="00651553"/>
    <w:rsid w:val="006523FA"/>
    <w:rsid w:val="00652665"/>
    <w:rsid w:val="006529B8"/>
    <w:rsid w:val="00653544"/>
    <w:rsid w:val="00653E6B"/>
    <w:rsid w:val="00654156"/>
    <w:rsid w:val="00655814"/>
    <w:rsid w:val="00655B16"/>
    <w:rsid w:val="00655E2F"/>
    <w:rsid w:val="006565DD"/>
    <w:rsid w:val="00656D0C"/>
    <w:rsid w:val="00657EA6"/>
    <w:rsid w:val="00660AD2"/>
    <w:rsid w:val="00661EA6"/>
    <w:rsid w:val="00662400"/>
    <w:rsid w:val="0066249D"/>
    <w:rsid w:val="0066319B"/>
    <w:rsid w:val="00663868"/>
    <w:rsid w:val="00663DCE"/>
    <w:rsid w:val="006641EF"/>
    <w:rsid w:val="006641FA"/>
    <w:rsid w:val="00664579"/>
    <w:rsid w:val="0066468C"/>
    <w:rsid w:val="00665924"/>
    <w:rsid w:val="006659DA"/>
    <w:rsid w:val="00667859"/>
    <w:rsid w:val="00670CC4"/>
    <w:rsid w:val="00670E32"/>
    <w:rsid w:val="00671634"/>
    <w:rsid w:val="00672BCC"/>
    <w:rsid w:val="006732BD"/>
    <w:rsid w:val="0067381D"/>
    <w:rsid w:val="00673C1E"/>
    <w:rsid w:val="00673F61"/>
    <w:rsid w:val="00675E79"/>
    <w:rsid w:val="00677612"/>
    <w:rsid w:val="006806A1"/>
    <w:rsid w:val="00680734"/>
    <w:rsid w:val="00681141"/>
    <w:rsid w:val="0068120C"/>
    <w:rsid w:val="00682273"/>
    <w:rsid w:val="0068286E"/>
    <w:rsid w:val="00682ABD"/>
    <w:rsid w:val="006838A5"/>
    <w:rsid w:val="006846FD"/>
    <w:rsid w:val="006859AB"/>
    <w:rsid w:val="00685B75"/>
    <w:rsid w:val="006876A5"/>
    <w:rsid w:val="00687716"/>
    <w:rsid w:val="0069160B"/>
    <w:rsid w:val="00691688"/>
    <w:rsid w:val="00692692"/>
    <w:rsid w:val="00694334"/>
    <w:rsid w:val="0069442F"/>
    <w:rsid w:val="00695CD6"/>
    <w:rsid w:val="006A0507"/>
    <w:rsid w:val="006A0777"/>
    <w:rsid w:val="006A2513"/>
    <w:rsid w:val="006A270D"/>
    <w:rsid w:val="006A399B"/>
    <w:rsid w:val="006A4056"/>
    <w:rsid w:val="006A4C1D"/>
    <w:rsid w:val="006B000A"/>
    <w:rsid w:val="006B07E8"/>
    <w:rsid w:val="006B0C9B"/>
    <w:rsid w:val="006B0FBD"/>
    <w:rsid w:val="006B1869"/>
    <w:rsid w:val="006B25BE"/>
    <w:rsid w:val="006B2750"/>
    <w:rsid w:val="006B3093"/>
    <w:rsid w:val="006B329E"/>
    <w:rsid w:val="006B3B07"/>
    <w:rsid w:val="006B4494"/>
    <w:rsid w:val="006B51C1"/>
    <w:rsid w:val="006B5447"/>
    <w:rsid w:val="006B66FF"/>
    <w:rsid w:val="006B6807"/>
    <w:rsid w:val="006B704B"/>
    <w:rsid w:val="006B7EDE"/>
    <w:rsid w:val="006C0C3C"/>
    <w:rsid w:val="006C1228"/>
    <w:rsid w:val="006C1B1C"/>
    <w:rsid w:val="006C24E0"/>
    <w:rsid w:val="006C2BF4"/>
    <w:rsid w:val="006C3B21"/>
    <w:rsid w:val="006C3DBE"/>
    <w:rsid w:val="006C4E5C"/>
    <w:rsid w:val="006C557E"/>
    <w:rsid w:val="006C5F99"/>
    <w:rsid w:val="006C6C68"/>
    <w:rsid w:val="006C7201"/>
    <w:rsid w:val="006D084A"/>
    <w:rsid w:val="006D1349"/>
    <w:rsid w:val="006D222A"/>
    <w:rsid w:val="006D4D47"/>
    <w:rsid w:val="006D53A4"/>
    <w:rsid w:val="006D5FA2"/>
    <w:rsid w:val="006D6090"/>
    <w:rsid w:val="006D7ED8"/>
    <w:rsid w:val="006D7F9B"/>
    <w:rsid w:val="006E0B0A"/>
    <w:rsid w:val="006E0C37"/>
    <w:rsid w:val="006E1489"/>
    <w:rsid w:val="006E14A2"/>
    <w:rsid w:val="006E17A0"/>
    <w:rsid w:val="006E1A3D"/>
    <w:rsid w:val="006E1F32"/>
    <w:rsid w:val="006E2B82"/>
    <w:rsid w:val="006E2D9C"/>
    <w:rsid w:val="006E30B4"/>
    <w:rsid w:val="006E48DD"/>
    <w:rsid w:val="006E5145"/>
    <w:rsid w:val="006E5B5E"/>
    <w:rsid w:val="006E601D"/>
    <w:rsid w:val="006E6951"/>
    <w:rsid w:val="006F0278"/>
    <w:rsid w:val="006F0692"/>
    <w:rsid w:val="006F1086"/>
    <w:rsid w:val="006F1AFA"/>
    <w:rsid w:val="006F1B5B"/>
    <w:rsid w:val="006F35DF"/>
    <w:rsid w:val="006F36CB"/>
    <w:rsid w:val="006F3BD9"/>
    <w:rsid w:val="006F427B"/>
    <w:rsid w:val="006F42D9"/>
    <w:rsid w:val="006F683A"/>
    <w:rsid w:val="006F69D5"/>
    <w:rsid w:val="007007C4"/>
    <w:rsid w:val="00701A54"/>
    <w:rsid w:val="00703D82"/>
    <w:rsid w:val="007049EE"/>
    <w:rsid w:val="00704A36"/>
    <w:rsid w:val="00704D5A"/>
    <w:rsid w:val="0070531A"/>
    <w:rsid w:val="00705CC3"/>
    <w:rsid w:val="007071D7"/>
    <w:rsid w:val="0070792E"/>
    <w:rsid w:val="00707E07"/>
    <w:rsid w:val="00711FB2"/>
    <w:rsid w:val="0071276E"/>
    <w:rsid w:val="007127DB"/>
    <w:rsid w:val="007143CC"/>
    <w:rsid w:val="0071576C"/>
    <w:rsid w:val="0071605D"/>
    <w:rsid w:val="00716615"/>
    <w:rsid w:val="00717E5F"/>
    <w:rsid w:val="00721F83"/>
    <w:rsid w:val="007234FC"/>
    <w:rsid w:val="0072490B"/>
    <w:rsid w:val="00724E56"/>
    <w:rsid w:val="00725D2B"/>
    <w:rsid w:val="0072695D"/>
    <w:rsid w:val="00726B69"/>
    <w:rsid w:val="00726DD4"/>
    <w:rsid w:val="007300A6"/>
    <w:rsid w:val="00730270"/>
    <w:rsid w:val="00730952"/>
    <w:rsid w:val="00730EB9"/>
    <w:rsid w:val="0073161A"/>
    <w:rsid w:val="007329BB"/>
    <w:rsid w:val="007339C9"/>
    <w:rsid w:val="007348D2"/>
    <w:rsid w:val="00734B6B"/>
    <w:rsid w:val="00734DC0"/>
    <w:rsid w:val="007361E0"/>
    <w:rsid w:val="007404FE"/>
    <w:rsid w:val="00740B18"/>
    <w:rsid w:val="00740D64"/>
    <w:rsid w:val="00741097"/>
    <w:rsid w:val="00741358"/>
    <w:rsid w:val="0074159C"/>
    <w:rsid w:val="00742271"/>
    <w:rsid w:val="00742CE9"/>
    <w:rsid w:val="00742DBD"/>
    <w:rsid w:val="00742F74"/>
    <w:rsid w:val="0074323F"/>
    <w:rsid w:val="00743B35"/>
    <w:rsid w:val="00743CFE"/>
    <w:rsid w:val="0074480D"/>
    <w:rsid w:val="00744CF3"/>
    <w:rsid w:val="00745733"/>
    <w:rsid w:val="00746C34"/>
    <w:rsid w:val="0074705B"/>
    <w:rsid w:val="007472A2"/>
    <w:rsid w:val="00747977"/>
    <w:rsid w:val="007479C9"/>
    <w:rsid w:val="00747ACF"/>
    <w:rsid w:val="00747B1D"/>
    <w:rsid w:val="00747F29"/>
    <w:rsid w:val="0075046D"/>
    <w:rsid w:val="007520AD"/>
    <w:rsid w:val="00753B09"/>
    <w:rsid w:val="00753C97"/>
    <w:rsid w:val="0075564C"/>
    <w:rsid w:val="00756DA3"/>
    <w:rsid w:val="00760B84"/>
    <w:rsid w:val="0076340C"/>
    <w:rsid w:val="007639D8"/>
    <w:rsid w:val="00764F3A"/>
    <w:rsid w:val="00765982"/>
    <w:rsid w:val="00766A9C"/>
    <w:rsid w:val="0076751A"/>
    <w:rsid w:val="007679C3"/>
    <w:rsid w:val="00767EFE"/>
    <w:rsid w:val="007707E4"/>
    <w:rsid w:val="007718CE"/>
    <w:rsid w:val="007719EB"/>
    <w:rsid w:val="007720A3"/>
    <w:rsid w:val="007724EC"/>
    <w:rsid w:val="00772D82"/>
    <w:rsid w:val="00773456"/>
    <w:rsid w:val="0077347D"/>
    <w:rsid w:val="007736C6"/>
    <w:rsid w:val="007740A0"/>
    <w:rsid w:val="00774485"/>
    <w:rsid w:val="0077500E"/>
    <w:rsid w:val="00775A60"/>
    <w:rsid w:val="00776998"/>
    <w:rsid w:val="00776A1D"/>
    <w:rsid w:val="00777410"/>
    <w:rsid w:val="007806C8"/>
    <w:rsid w:val="007806F2"/>
    <w:rsid w:val="007809A0"/>
    <w:rsid w:val="00781504"/>
    <w:rsid w:val="00781ECB"/>
    <w:rsid w:val="00781F99"/>
    <w:rsid w:val="007830BB"/>
    <w:rsid w:val="007860B0"/>
    <w:rsid w:val="00786B8F"/>
    <w:rsid w:val="00787101"/>
    <w:rsid w:val="00787C19"/>
    <w:rsid w:val="00790AB6"/>
    <w:rsid w:val="00793370"/>
    <w:rsid w:val="00793573"/>
    <w:rsid w:val="0079422B"/>
    <w:rsid w:val="00794588"/>
    <w:rsid w:val="0079525B"/>
    <w:rsid w:val="00795DDF"/>
    <w:rsid w:val="00797A7F"/>
    <w:rsid w:val="007A113B"/>
    <w:rsid w:val="007A2156"/>
    <w:rsid w:val="007A2882"/>
    <w:rsid w:val="007A3F28"/>
    <w:rsid w:val="007A45A4"/>
    <w:rsid w:val="007A480B"/>
    <w:rsid w:val="007A4F15"/>
    <w:rsid w:val="007A5352"/>
    <w:rsid w:val="007A77B0"/>
    <w:rsid w:val="007B086B"/>
    <w:rsid w:val="007B1246"/>
    <w:rsid w:val="007B15D3"/>
    <w:rsid w:val="007B23F5"/>
    <w:rsid w:val="007B2A7C"/>
    <w:rsid w:val="007B2D50"/>
    <w:rsid w:val="007B3370"/>
    <w:rsid w:val="007B3E78"/>
    <w:rsid w:val="007B4960"/>
    <w:rsid w:val="007B4B37"/>
    <w:rsid w:val="007B6EEE"/>
    <w:rsid w:val="007B7E9F"/>
    <w:rsid w:val="007C14BD"/>
    <w:rsid w:val="007C166E"/>
    <w:rsid w:val="007C16DC"/>
    <w:rsid w:val="007C1822"/>
    <w:rsid w:val="007C19CA"/>
    <w:rsid w:val="007C2D43"/>
    <w:rsid w:val="007C2E44"/>
    <w:rsid w:val="007C4066"/>
    <w:rsid w:val="007C50DD"/>
    <w:rsid w:val="007C5190"/>
    <w:rsid w:val="007C5DAB"/>
    <w:rsid w:val="007C7B83"/>
    <w:rsid w:val="007D0B74"/>
    <w:rsid w:val="007D13A3"/>
    <w:rsid w:val="007D142C"/>
    <w:rsid w:val="007D326C"/>
    <w:rsid w:val="007D4441"/>
    <w:rsid w:val="007D4892"/>
    <w:rsid w:val="007D4E5A"/>
    <w:rsid w:val="007D5195"/>
    <w:rsid w:val="007D57D3"/>
    <w:rsid w:val="007D5952"/>
    <w:rsid w:val="007D5F5C"/>
    <w:rsid w:val="007D6343"/>
    <w:rsid w:val="007D634F"/>
    <w:rsid w:val="007D635B"/>
    <w:rsid w:val="007D68D1"/>
    <w:rsid w:val="007D7111"/>
    <w:rsid w:val="007E077F"/>
    <w:rsid w:val="007E1898"/>
    <w:rsid w:val="007E241E"/>
    <w:rsid w:val="007E4878"/>
    <w:rsid w:val="007E6C5A"/>
    <w:rsid w:val="007E7DF5"/>
    <w:rsid w:val="007F03B1"/>
    <w:rsid w:val="007F04DA"/>
    <w:rsid w:val="007F104F"/>
    <w:rsid w:val="007F191F"/>
    <w:rsid w:val="007F1CE3"/>
    <w:rsid w:val="007F2344"/>
    <w:rsid w:val="007F3386"/>
    <w:rsid w:val="007F34CB"/>
    <w:rsid w:val="007F4588"/>
    <w:rsid w:val="007F493F"/>
    <w:rsid w:val="007F4BA0"/>
    <w:rsid w:val="007F4F1E"/>
    <w:rsid w:val="007F4F8B"/>
    <w:rsid w:val="007F5094"/>
    <w:rsid w:val="007F6244"/>
    <w:rsid w:val="007F7FDF"/>
    <w:rsid w:val="00800187"/>
    <w:rsid w:val="008007BB"/>
    <w:rsid w:val="00801420"/>
    <w:rsid w:val="0080165F"/>
    <w:rsid w:val="0080205D"/>
    <w:rsid w:val="00802C73"/>
    <w:rsid w:val="00802CF8"/>
    <w:rsid w:val="00803448"/>
    <w:rsid w:val="0080350E"/>
    <w:rsid w:val="00803A67"/>
    <w:rsid w:val="008042DA"/>
    <w:rsid w:val="00805256"/>
    <w:rsid w:val="00805444"/>
    <w:rsid w:val="00806D3E"/>
    <w:rsid w:val="00810153"/>
    <w:rsid w:val="00810956"/>
    <w:rsid w:val="00811944"/>
    <w:rsid w:val="00812519"/>
    <w:rsid w:val="00812B41"/>
    <w:rsid w:val="00812F35"/>
    <w:rsid w:val="00813535"/>
    <w:rsid w:val="00813E54"/>
    <w:rsid w:val="00813F29"/>
    <w:rsid w:val="00814189"/>
    <w:rsid w:val="008154B8"/>
    <w:rsid w:val="0081670B"/>
    <w:rsid w:val="00817BC1"/>
    <w:rsid w:val="00817EA2"/>
    <w:rsid w:val="008208EE"/>
    <w:rsid w:val="0082100C"/>
    <w:rsid w:val="00821B81"/>
    <w:rsid w:val="00822494"/>
    <w:rsid w:val="008243F7"/>
    <w:rsid w:val="008249F0"/>
    <w:rsid w:val="008251FE"/>
    <w:rsid w:val="00825551"/>
    <w:rsid w:val="00826288"/>
    <w:rsid w:val="0082674A"/>
    <w:rsid w:val="00827902"/>
    <w:rsid w:val="00827DDB"/>
    <w:rsid w:val="00827E27"/>
    <w:rsid w:val="00827F62"/>
    <w:rsid w:val="0083054B"/>
    <w:rsid w:val="00830ACB"/>
    <w:rsid w:val="00831861"/>
    <w:rsid w:val="0083219F"/>
    <w:rsid w:val="008328B5"/>
    <w:rsid w:val="00832A7C"/>
    <w:rsid w:val="00832F77"/>
    <w:rsid w:val="00834016"/>
    <w:rsid w:val="00834E7B"/>
    <w:rsid w:val="008364C8"/>
    <w:rsid w:val="00836CCC"/>
    <w:rsid w:val="00837405"/>
    <w:rsid w:val="00840105"/>
    <w:rsid w:val="0084017D"/>
    <w:rsid w:val="008412C4"/>
    <w:rsid w:val="00841BEE"/>
    <w:rsid w:val="00843F44"/>
    <w:rsid w:val="00844871"/>
    <w:rsid w:val="0084559D"/>
    <w:rsid w:val="0084649B"/>
    <w:rsid w:val="00850C0B"/>
    <w:rsid w:val="00851C25"/>
    <w:rsid w:val="00852CE3"/>
    <w:rsid w:val="0085334E"/>
    <w:rsid w:val="00854CAB"/>
    <w:rsid w:val="00854EAC"/>
    <w:rsid w:val="008556BC"/>
    <w:rsid w:val="00856562"/>
    <w:rsid w:val="00856A88"/>
    <w:rsid w:val="00857DAF"/>
    <w:rsid w:val="0086029F"/>
    <w:rsid w:val="00861FD2"/>
    <w:rsid w:val="008622AA"/>
    <w:rsid w:val="008623D5"/>
    <w:rsid w:val="00863DEB"/>
    <w:rsid w:val="0086453E"/>
    <w:rsid w:val="00864DA2"/>
    <w:rsid w:val="00864F45"/>
    <w:rsid w:val="00864F70"/>
    <w:rsid w:val="00865EDE"/>
    <w:rsid w:val="00867027"/>
    <w:rsid w:val="008670DE"/>
    <w:rsid w:val="008706E2"/>
    <w:rsid w:val="00870E96"/>
    <w:rsid w:val="00871A56"/>
    <w:rsid w:val="00871BAE"/>
    <w:rsid w:val="008720CF"/>
    <w:rsid w:val="0087369E"/>
    <w:rsid w:val="008743D4"/>
    <w:rsid w:val="008746D5"/>
    <w:rsid w:val="00874FAE"/>
    <w:rsid w:val="00875EFA"/>
    <w:rsid w:val="008772F2"/>
    <w:rsid w:val="00880819"/>
    <w:rsid w:val="00881C24"/>
    <w:rsid w:val="008829C0"/>
    <w:rsid w:val="00883543"/>
    <w:rsid w:val="008837D9"/>
    <w:rsid w:val="00884A53"/>
    <w:rsid w:val="0088612E"/>
    <w:rsid w:val="00886B92"/>
    <w:rsid w:val="00886EEB"/>
    <w:rsid w:val="008873F5"/>
    <w:rsid w:val="00887F18"/>
    <w:rsid w:val="00890002"/>
    <w:rsid w:val="00890865"/>
    <w:rsid w:val="00890888"/>
    <w:rsid w:val="00890895"/>
    <w:rsid w:val="008908C8"/>
    <w:rsid w:val="0089123E"/>
    <w:rsid w:val="008914B0"/>
    <w:rsid w:val="00891930"/>
    <w:rsid w:val="00891C57"/>
    <w:rsid w:val="0089241D"/>
    <w:rsid w:val="00892579"/>
    <w:rsid w:val="00892A2C"/>
    <w:rsid w:val="0089444E"/>
    <w:rsid w:val="00895F75"/>
    <w:rsid w:val="008978D5"/>
    <w:rsid w:val="008A0B6A"/>
    <w:rsid w:val="008A105E"/>
    <w:rsid w:val="008A1813"/>
    <w:rsid w:val="008A19CF"/>
    <w:rsid w:val="008A3453"/>
    <w:rsid w:val="008A382F"/>
    <w:rsid w:val="008A4045"/>
    <w:rsid w:val="008A404F"/>
    <w:rsid w:val="008A4C93"/>
    <w:rsid w:val="008A58D0"/>
    <w:rsid w:val="008A7319"/>
    <w:rsid w:val="008B01CE"/>
    <w:rsid w:val="008B05B8"/>
    <w:rsid w:val="008B091A"/>
    <w:rsid w:val="008B0F1A"/>
    <w:rsid w:val="008B0FEE"/>
    <w:rsid w:val="008B1017"/>
    <w:rsid w:val="008B1284"/>
    <w:rsid w:val="008B137B"/>
    <w:rsid w:val="008B17B7"/>
    <w:rsid w:val="008B3A54"/>
    <w:rsid w:val="008B3A73"/>
    <w:rsid w:val="008B4B69"/>
    <w:rsid w:val="008B5888"/>
    <w:rsid w:val="008B5B43"/>
    <w:rsid w:val="008B5EB8"/>
    <w:rsid w:val="008B77E0"/>
    <w:rsid w:val="008C03B3"/>
    <w:rsid w:val="008C0B39"/>
    <w:rsid w:val="008C0F80"/>
    <w:rsid w:val="008C15CC"/>
    <w:rsid w:val="008C16EF"/>
    <w:rsid w:val="008C1ECB"/>
    <w:rsid w:val="008C3013"/>
    <w:rsid w:val="008C4D9D"/>
    <w:rsid w:val="008C54EA"/>
    <w:rsid w:val="008C5A39"/>
    <w:rsid w:val="008C5EB7"/>
    <w:rsid w:val="008C6103"/>
    <w:rsid w:val="008C73CA"/>
    <w:rsid w:val="008D157D"/>
    <w:rsid w:val="008D2353"/>
    <w:rsid w:val="008D3EF1"/>
    <w:rsid w:val="008D48A5"/>
    <w:rsid w:val="008D49B9"/>
    <w:rsid w:val="008D4DB3"/>
    <w:rsid w:val="008D67E7"/>
    <w:rsid w:val="008D6C56"/>
    <w:rsid w:val="008D7113"/>
    <w:rsid w:val="008D7D48"/>
    <w:rsid w:val="008E002A"/>
    <w:rsid w:val="008E08BD"/>
    <w:rsid w:val="008E0ECE"/>
    <w:rsid w:val="008E1410"/>
    <w:rsid w:val="008E1EDA"/>
    <w:rsid w:val="008E2A23"/>
    <w:rsid w:val="008E390F"/>
    <w:rsid w:val="008E4F98"/>
    <w:rsid w:val="008E5A6B"/>
    <w:rsid w:val="008E5B5D"/>
    <w:rsid w:val="008E5C13"/>
    <w:rsid w:val="008E68CE"/>
    <w:rsid w:val="008E76D4"/>
    <w:rsid w:val="008F0B78"/>
    <w:rsid w:val="008F0C7E"/>
    <w:rsid w:val="008F1769"/>
    <w:rsid w:val="008F1E34"/>
    <w:rsid w:val="008F2E2B"/>
    <w:rsid w:val="008F35B3"/>
    <w:rsid w:val="008F4B6C"/>
    <w:rsid w:val="008F71F9"/>
    <w:rsid w:val="008F7D9F"/>
    <w:rsid w:val="00900327"/>
    <w:rsid w:val="009006DD"/>
    <w:rsid w:val="00900C2D"/>
    <w:rsid w:val="00901593"/>
    <w:rsid w:val="00901D40"/>
    <w:rsid w:val="00901DD8"/>
    <w:rsid w:val="00901F9C"/>
    <w:rsid w:val="009023AD"/>
    <w:rsid w:val="00903BF9"/>
    <w:rsid w:val="009045A7"/>
    <w:rsid w:val="00905AA6"/>
    <w:rsid w:val="00906228"/>
    <w:rsid w:val="00906DA3"/>
    <w:rsid w:val="00907489"/>
    <w:rsid w:val="00907A0D"/>
    <w:rsid w:val="00907B32"/>
    <w:rsid w:val="00907C14"/>
    <w:rsid w:val="00912275"/>
    <w:rsid w:val="00912DFC"/>
    <w:rsid w:val="009138C1"/>
    <w:rsid w:val="00914014"/>
    <w:rsid w:val="00914848"/>
    <w:rsid w:val="00915CD4"/>
    <w:rsid w:val="009172A0"/>
    <w:rsid w:val="009174D1"/>
    <w:rsid w:val="00917DCD"/>
    <w:rsid w:val="00920557"/>
    <w:rsid w:val="0092105B"/>
    <w:rsid w:val="00922A20"/>
    <w:rsid w:val="00924EF7"/>
    <w:rsid w:val="00925615"/>
    <w:rsid w:val="0092597B"/>
    <w:rsid w:val="00925CD9"/>
    <w:rsid w:val="0092607C"/>
    <w:rsid w:val="00926B16"/>
    <w:rsid w:val="009273ED"/>
    <w:rsid w:val="00930065"/>
    <w:rsid w:val="00930C5A"/>
    <w:rsid w:val="00930D10"/>
    <w:rsid w:val="00930D8C"/>
    <w:rsid w:val="00930DB5"/>
    <w:rsid w:val="00931004"/>
    <w:rsid w:val="00931068"/>
    <w:rsid w:val="009311D5"/>
    <w:rsid w:val="00931D7B"/>
    <w:rsid w:val="00931EDC"/>
    <w:rsid w:val="009331DA"/>
    <w:rsid w:val="00934974"/>
    <w:rsid w:val="00934BB0"/>
    <w:rsid w:val="00934E44"/>
    <w:rsid w:val="00935B05"/>
    <w:rsid w:val="009370A2"/>
    <w:rsid w:val="00937550"/>
    <w:rsid w:val="009378B1"/>
    <w:rsid w:val="009401A9"/>
    <w:rsid w:val="009404B9"/>
    <w:rsid w:val="00941705"/>
    <w:rsid w:val="00942401"/>
    <w:rsid w:val="009427BC"/>
    <w:rsid w:val="00942993"/>
    <w:rsid w:val="00942FEC"/>
    <w:rsid w:val="00945390"/>
    <w:rsid w:val="009459E6"/>
    <w:rsid w:val="00945F9A"/>
    <w:rsid w:val="00946E3B"/>
    <w:rsid w:val="00946F5E"/>
    <w:rsid w:val="0094706E"/>
    <w:rsid w:val="0094779B"/>
    <w:rsid w:val="00950527"/>
    <w:rsid w:val="009510B2"/>
    <w:rsid w:val="0095117D"/>
    <w:rsid w:val="009511AD"/>
    <w:rsid w:val="00951C0C"/>
    <w:rsid w:val="00954BF8"/>
    <w:rsid w:val="00955666"/>
    <w:rsid w:val="00955A2D"/>
    <w:rsid w:val="00957800"/>
    <w:rsid w:val="00957E2B"/>
    <w:rsid w:val="00960AB4"/>
    <w:rsid w:val="00960E58"/>
    <w:rsid w:val="0096181C"/>
    <w:rsid w:val="0096195C"/>
    <w:rsid w:val="009628F6"/>
    <w:rsid w:val="00963840"/>
    <w:rsid w:val="009642FC"/>
    <w:rsid w:val="00965E84"/>
    <w:rsid w:val="00967F83"/>
    <w:rsid w:val="00970C2E"/>
    <w:rsid w:val="00971982"/>
    <w:rsid w:val="00971CB6"/>
    <w:rsid w:val="00971FBB"/>
    <w:rsid w:val="009720D1"/>
    <w:rsid w:val="00973428"/>
    <w:rsid w:val="00974542"/>
    <w:rsid w:val="00974D31"/>
    <w:rsid w:val="009757CA"/>
    <w:rsid w:val="00976FCF"/>
    <w:rsid w:val="00977BC1"/>
    <w:rsid w:val="00980584"/>
    <w:rsid w:val="00981275"/>
    <w:rsid w:val="00981412"/>
    <w:rsid w:val="00981FD6"/>
    <w:rsid w:val="00982BB9"/>
    <w:rsid w:val="00982BC5"/>
    <w:rsid w:val="009831FA"/>
    <w:rsid w:val="00983EAE"/>
    <w:rsid w:val="00984D18"/>
    <w:rsid w:val="00985356"/>
    <w:rsid w:val="009854C5"/>
    <w:rsid w:val="009854F4"/>
    <w:rsid w:val="0098596E"/>
    <w:rsid w:val="00985C98"/>
    <w:rsid w:val="0098793F"/>
    <w:rsid w:val="009879BC"/>
    <w:rsid w:val="009918B1"/>
    <w:rsid w:val="00992283"/>
    <w:rsid w:val="009940F8"/>
    <w:rsid w:val="0099451F"/>
    <w:rsid w:val="00994844"/>
    <w:rsid w:val="00996583"/>
    <w:rsid w:val="0099687D"/>
    <w:rsid w:val="009968DF"/>
    <w:rsid w:val="009971B1"/>
    <w:rsid w:val="009A209C"/>
    <w:rsid w:val="009A20E1"/>
    <w:rsid w:val="009A2E69"/>
    <w:rsid w:val="009A3C9D"/>
    <w:rsid w:val="009A4034"/>
    <w:rsid w:val="009A4CA2"/>
    <w:rsid w:val="009A570A"/>
    <w:rsid w:val="009A5942"/>
    <w:rsid w:val="009A64F2"/>
    <w:rsid w:val="009A659C"/>
    <w:rsid w:val="009A6C05"/>
    <w:rsid w:val="009A73BF"/>
    <w:rsid w:val="009B068F"/>
    <w:rsid w:val="009B1DA3"/>
    <w:rsid w:val="009B1F84"/>
    <w:rsid w:val="009B2662"/>
    <w:rsid w:val="009B26DF"/>
    <w:rsid w:val="009B4218"/>
    <w:rsid w:val="009B4C1C"/>
    <w:rsid w:val="009B54A3"/>
    <w:rsid w:val="009B636C"/>
    <w:rsid w:val="009C0C99"/>
    <w:rsid w:val="009C0FD9"/>
    <w:rsid w:val="009C24E5"/>
    <w:rsid w:val="009C2ECE"/>
    <w:rsid w:val="009C3380"/>
    <w:rsid w:val="009C4325"/>
    <w:rsid w:val="009C46FF"/>
    <w:rsid w:val="009C480B"/>
    <w:rsid w:val="009C5083"/>
    <w:rsid w:val="009C55E0"/>
    <w:rsid w:val="009C65F1"/>
    <w:rsid w:val="009C6B33"/>
    <w:rsid w:val="009C7399"/>
    <w:rsid w:val="009C7EF8"/>
    <w:rsid w:val="009D112E"/>
    <w:rsid w:val="009D306E"/>
    <w:rsid w:val="009D36F7"/>
    <w:rsid w:val="009D383E"/>
    <w:rsid w:val="009D47CA"/>
    <w:rsid w:val="009D4852"/>
    <w:rsid w:val="009D5E0C"/>
    <w:rsid w:val="009D5FB1"/>
    <w:rsid w:val="009D6812"/>
    <w:rsid w:val="009D6A9D"/>
    <w:rsid w:val="009D7C68"/>
    <w:rsid w:val="009E0246"/>
    <w:rsid w:val="009E0AE8"/>
    <w:rsid w:val="009E1273"/>
    <w:rsid w:val="009E15F3"/>
    <w:rsid w:val="009E1E70"/>
    <w:rsid w:val="009E4A96"/>
    <w:rsid w:val="009E4CD9"/>
    <w:rsid w:val="009E5013"/>
    <w:rsid w:val="009E57AF"/>
    <w:rsid w:val="009F03CA"/>
    <w:rsid w:val="009F0830"/>
    <w:rsid w:val="009F143D"/>
    <w:rsid w:val="009F1CD3"/>
    <w:rsid w:val="009F4746"/>
    <w:rsid w:val="009F6197"/>
    <w:rsid w:val="009F65A6"/>
    <w:rsid w:val="009F68BA"/>
    <w:rsid w:val="00A01843"/>
    <w:rsid w:val="00A01A1C"/>
    <w:rsid w:val="00A03001"/>
    <w:rsid w:val="00A03CD0"/>
    <w:rsid w:val="00A0470D"/>
    <w:rsid w:val="00A0470F"/>
    <w:rsid w:val="00A04EFB"/>
    <w:rsid w:val="00A05129"/>
    <w:rsid w:val="00A05C08"/>
    <w:rsid w:val="00A06215"/>
    <w:rsid w:val="00A0633E"/>
    <w:rsid w:val="00A0646C"/>
    <w:rsid w:val="00A076EF"/>
    <w:rsid w:val="00A07E3C"/>
    <w:rsid w:val="00A113B0"/>
    <w:rsid w:val="00A11FA2"/>
    <w:rsid w:val="00A122D9"/>
    <w:rsid w:val="00A12347"/>
    <w:rsid w:val="00A12868"/>
    <w:rsid w:val="00A15A1E"/>
    <w:rsid w:val="00A164CD"/>
    <w:rsid w:val="00A16794"/>
    <w:rsid w:val="00A1693E"/>
    <w:rsid w:val="00A17A04"/>
    <w:rsid w:val="00A214D7"/>
    <w:rsid w:val="00A21A75"/>
    <w:rsid w:val="00A21B48"/>
    <w:rsid w:val="00A23089"/>
    <w:rsid w:val="00A26E4C"/>
    <w:rsid w:val="00A274B5"/>
    <w:rsid w:val="00A27533"/>
    <w:rsid w:val="00A30C10"/>
    <w:rsid w:val="00A31089"/>
    <w:rsid w:val="00A31FA0"/>
    <w:rsid w:val="00A32441"/>
    <w:rsid w:val="00A34F8C"/>
    <w:rsid w:val="00A3518E"/>
    <w:rsid w:val="00A35E38"/>
    <w:rsid w:val="00A36790"/>
    <w:rsid w:val="00A377DA"/>
    <w:rsid w:val="00A406C2"/>
    <w:rsid w:val="00A40B1C"/>
    <w:rsid w:val="00A40F38"/>
    <w:rsid w:val="00A4134A"/>
    <w:rsid w:val="00A43470"/>
    <w:rsid w:val="00A43B1C"/>
    <w:rsid w:val="00A45386"/>
    <w:rsid w:val="00A46239"/>
    <w:rsid w:val="00A46ECE"/>
    <w:rsid w:val="00A50FF1"/>
    <w:rsid w:val="00A51470"/>
    <w:rsid w:val="00A51524"/>
    <w:rsid w:val="00A51AAC"/>
    <w:rsid w:val="00A51AF8"/>
    <w:rsid w:val="00A523A0"/>
    <w:rsid w:val="00A53187"/>
    <w:rsid w:val="00A538B1"/>
    <w:rsid w:val="00A5418B"/>
    <w:rsid w:val="00A5571D"/>
    <w:rsid w:val="00A55B29"/>
    <w:rsid w:val="00A55FF2"/>
    <w:rsid w:val="00A565AC"/>
    <w:rsid w:val="00A574F8"/>
    <w:rsid w:val="00A5797A"/>
    <w:rsid w:val="00A60364"/>
    <w:rsid w:val="00A616C7"/>
    <w:rsid w:val="00A61884"/>
    <w:rsid w:val="00A6264A"/>
    <w:rsid w:val="00A632B5"/>
    <w:rsid w:val="00A6380D"/>
    <w:rsid w:val="00A64017"/>
    <w:rsid w:val="00A6454C"/>
    <w:rsid w:val="00A646C2"/>
    <w:rsid w:val="00A66E98"/>
    <w:rsid w:val="00A703EE"/>
    <w:rsid w:val="00A71114"/>
    <w:rsid w:val="00A715D6"/>
    <w:rsid w:val="00A71AD9"/>
    <w:rsid w:val="00A71CAB"/>
    <w:rsid w:val="00A73B01"/>
    <w:rsid w:val="00A75040"/>
    <w:rsid w:val="00A7576C"/>
    <w:rsid w:val="00A7622D"/>
    <w:rsid w:val="00A76E81"/>
    <w:rsid w:val="00A81D4D"/>
    <w:rsid w:val="00A81F86"/>
    <w:rsid w:val="00A8280F"/>
    <w:rsid w:val="00A82B39"/>
    <w:rsid w:val="00A8529F"/>
    <w:rsid w:val="00A86397"/>
    <w:rsid w:val="00A86DA6"/>
    <w:rsid w:val="00A874DE"/>
    <w:rsid w:val="00A91423"/>
    <w:rsid w:val="00A9240B"/>
    <w:rsid w:val="00A93E83"/>
    <w:rsid w:val="00A94133"/>
    <w:rsid w:val="00A95D05"/>
    <w:rsid w:val="00A963D9"/>
    <w:rsid w:val="00A968E5"/>
    <w:rsid w:val="00A96DC1"/>
    <w:rsid w:val="00A97156"/>
    <w:rsid w:val="00A971A3"/>
    <w:rsid w:val="00A974CB"/>
    <w:rsid w:val="00A9757E"/>
    <w:rsid w:val="00A97CBB"/>
    <w:rsid w:val="00A97FD1"/>
    <w:rsid w:val="00AA02BD"/>
    <w:rsid w:val="00AA1209"/>
    <w:rsid w:val="00AA1596"/>
    <w:rsid w:val="00AA4314"/>
    <w:rsid w:val="00AA4677"/>
    <w:rsid w:val="00AA4840"/>
    <w:rsid w:val="00AA4BC7"/>
    <w:rsid w:val="00AA55C1"/>
    <w:rsid w:val="00AA55CB"/>
    <w:rsid w:val="00AA62E6"/>
    <w:rsid w:val="00AA66B9"/>
    <w:rsid w:val="00AA6C0F"/>
    <w:rsid w:val="00AA6D54"/>
    <w:rsid w:val="00AB0FE8"/>
    <w:rsid w:val="00AB20EB"/>
    <w:rsid w:val="00AB2E3C"/>
    <w:rsid w:val="00AB355C"/>
    <w:rsid w:val="00AB4090"/>
    <w:rsid w:val="00AB459E"/>
    <w:rsid w:val="00AB5258"/>
    <w:rsid w:val="00AB53B3"/>
    <w:rsid w:val="00AB63B4"/>
    <w:rsid w:val="00AB6876"/>
    <w:rsid w:val="00AC0177"/>
    <w:rsid w:val="00AC09DE"/>
    <w:rsid w:val="00AC1FD7"/>
    <w:rsid w:val="00AC2003"/>
    <w:rsid w:val="00AC26BE"/>
    <w:rsid w:val="00AC2C92"/>
    <w:rsid w:val="00AC2FE1"/>
    <w:rsid w:val="00AC4612"/>
    <w:rsid w:val="00AC48D5"/>
    <w:rsid w:val="00AC4A74"/>
    <w:rsid w:val="00AC531F"/>
    <w:rsid w:val="00AC543A"/>
    <w:rsid w:val="00AC5541"/>
    <w:rsid w:val="00AC6690"/>
    <w:rsid w:val="00AC6810"/>
    <w:rsid w:val="00AD04F6"/>
    <w:rsid w:val="00AD1752"/>
    <w:rsid w:val="00AD226E"/>
    <w:rsid w:val="00AD2A98"/>
    <w:rsid w:val="00AD32EE"/>
    <w:rsid w:val="00AD381E"/>
    <w:rsid w:val="00AD5E79"/>
    <w:rsid w:val="00AE09A7"/>
    <w:rsid w:val="00AE1D24"/>
    <w:rsid w:val="00AE284B"/>
    <w:rsid w:val="00AE2972"/>
    <w:rsid w:val="00AE3E93"/>
    <w:rsid w:val="00AE3EE6"/>
    <w:rsid w:val="00AE4066"/>
    <w:rsid w:val="00AE455A"/>
    <w:rsid w:val="00AE58E9"/>
    <w:rsid w:val="00AE60D9"/>
    <w:rsid w:val="00AE6C77"/>
    <w:rsid w:val="00AE74FD"/>
    <w:rsid w:val="00AF198F"/>
    <w:rsid w:val="00AF1EEA"/>
    <w:rsid w:val="00AF305F"/>
    <w:rsid w:val="00AF311C"/>
    <w:rsid w:val="00AF382A"/>
    <w:rsid w:val="00AF3F41"/>
    <w:rsid w:val="00AF3F42"/>
    <w:rsid w:val="00AF435E"/>
    <w:rsid w:val="00AF47D4"/>
    <w:rsid w:val="00AF5C13"/>
    <w:rsid w:val="00AF5EAD"/>
    <w:rsid w:val="00AF61F6"/>
    <w:rsid w:val="00AF62DE"/>
    <w:rsid w:val="00AF7328"/>
    <w:rsid w:val="00AF7355"/>
    <w:rsid w:val="00B01954"/>
    <w:rsid w:val="00B01C5E"/>
    <w:rsid w:val="00B02683"/>
    <w:rsid w:val="00B02D13"/>
    <w:rsid w:val="00B0312C"/>
    <w:rsid w:val="00B0356E"/>
    <w:rsid w:val="00B03BA8"/>
    <w:rsid w:val="00B04FC5"/>
    <w:rsid w:val="00B05504"/>
    <w:rsid w:val="00B06406"/>
    <w:rsid w:val="00B069AA"/>
    <w:rsid w:val="00B069D6"/>
    <w:rsid w:val="00B06E04"/>
    <w:rsid w:val="00B0701D"/>
    <w:rsid w:val="00B07BF4"/>
    <w:rsid w:val="00B07EB1"/>
    <w:rsid w:val="00B11C7B"/>
    <w:rsid w:val="00B1235F"/>
    <w:rsid w:val="00B12607"/>
    <w:rsid w:val="00B12EAE"/>
    <w:rsid w:val="00B13121"/>
    <w:rsid w:val="00B1330D"/>
    <w:rsid w:val="00B1366E"/>
    <w:rsid w:val="00B1449D"/>
    <w:rsid w:val="00B1456B"/>
    <w:rsid w:val="00B15202"/>
    <w:rsid w:val="00B173CF"/>
    <w:rsid w:val="00B1791D"/>
    <w:rsid w:val="00B20C9E"/>
    <w:rsid w:val="00B216A8"/>
    <w:rsid w:val="00B219E8"/>
    <w:rsid w:val="00B228A1"/>
    <w:rsid w:val="00B231E4"/>
    <w:rsid w:val="00B23416"/>
    <w:rsid w:val="00B23AB2"/>
    <w:rsid w:val="00B24916"/>
    <w:rsid w:val="00B2642B"/>
    <w:rsid w:val="00B2789F"/>
    <w:rsid w:val="00B27924"/>
    <w:rsid w:val="00B30B66"/>
    <w:rsid w:val="00B30F84"/>
    <w:rsid w:val="00B3151F"/>
    <w:rsid w:val="00B318A6"/>
    <w:rsid w:val="00B31FE5"/>
    <w:rsid w:val="00B326FB"/>
    <w:rsid w:val="00B32E61"/>
    <w:rsid w:val="00B333DA"/>
    <w:rsid w:val="00B343A6"/>
    <w:rsid w:val="00B346A9"/>
    <w:rsid w:val="00B346DF"/>
    <w:rsid w:val="00B34B3C"/>
    <w:rsid w:val="00B34BFE"/>
    <w:rsid w:val="00B3533C"/>
    <w:rsid w:val="00B36285"/>
    <w:rsid w:val="00B36764"/>
    <w:rsid w:val="00B367EF"/>
    <w:rsid w:val="00B36F16"/>
    <w:rsid w:val="00B36F41"/>
    <w:rsid w:val="00B37E5E"/>
    <w:rsid w:val="00B40468"/>
    <w:rsid w:val="00B40F68"/>
    <w:rsid w:val="00B411B8"/>
    <w:rsid w:val="00B416F1"/>
    <w:rsid w:val="00B41C76"/>
    <w:rsid w:val="00B424F2"/>
    <w:rsid w:val="00B43010"/>
    <w:rsid w:val="00B43EC6"/>
    <w:rsid w:val="00B43F64"/>
    <w:rsid w:val="00B44B70"/>
    <w:rsid w:val="00B45752"/>
    <w:rsid w:val="00B45A6A"/>
    <w:rsid w:val="00B45ACE"/>
    <w:rsid w:val="00B45DFB"/>
    <w:rsid w:val="00B45E5F"/>
    <w:rsid w:val="00B46E2B"/>
    <w:rsid w:val="00B47030"/>
    <w:rsid w:val="00B478B0"/>
    <w:rsid w:val="00B47F8A"/>
    <w:rsid w:val="00B5045A"/>
    <w:rsid w:val="00B51168"/>
    <w:rsid w:val="00B52AA6"/>
    <w:rsid w:val="00B52B01"/>
    <w:rsid w:val="00B535C9"/>
    <w:rsid w:val="00B53C69"/>
    <w:rsid w:val="00B561CE"/>
    <w:rsid w:val="00B56AC6"/>
    <w:rsid w:val="00B56D36"/>
    <w:rsid w:val="00B57826"/>
    <w:rsid w:val="00B57D0C"/>
    <w:rsid w:val="00B603CC"/>
    <w:rsid w:val="00B6084E"/>
    <w:rsid w:val="00B61447"/>
    <w:rsid w:val="00B62396"/>
    <w:rsid w:val="00B62F6B"/>
    <w:rsid w:val="00B64014"/>
    <w:rsid w:val="00B642F1"/>
    <w:rsid w:val="00B644F9"/>
    <w:rsid w:val="00B651BA"/>
    <w:rsid w:val="00B653BB"/>
    <w:rsid w:val="00B66679"/>
    <w:rsid w:val="00B66864"/>
    <w:rsid w:val="00B66C89"/>
    <w:rsid w:val="00B66EE5"/>
    <w:rsid w:val="00B701A6"/>
    <w:rsid w:val="00B71B3E"/>
    <w:rsid w:val="00B72AD5"/>
    <w:rsid w:val="00B72EA4"/>
    <w:rsid w:val="00B73319"/>
    <w:rsid w:val="00B73A89"/>
    <w:rsid w:val="00B74369"/>
    <w:rsid w:val="00B75115"/>
    <w:rsid w:val="00B7557D"/>
    <w:rsid w:val="00B766ED"/>
    <w:rsid w:val="00B76765"/>
    <w:rsid w:val="00B76FDC"/>
    <w:rsid w:val="00B774D6"/>
    <w:rsid w:val="00B80115"/>
    <w:rsid w:val="00B8077F"/>
    <w:rsid w:val="00B80BC7"/>
    <w:rsid w:val="00B81FB2"/>
    <w:rsid w:val="00B82A44"/>
    <w:rsid w:val="00B82A56"/>
    <w:rsid w:val="00B84624"/>
    <w:rsid w:val="00B847F1"/>
    <w:rsid w:val="00B849DB"/>
    <w:rsid w:val="00B855A2"/>
    <w:rsid w:val="00B855C2"/>
    <w:rsid w:val="00B861F9"/>
    <w:rsid w:val="00B865DF"/>
    <w:rsid w:val="00B86767"/>
    <w:rsid w:val="00B87119"/>
    <w:rsid w:val="00B8736D"/>
    <w:rsid w:val="00B877C5"/>
    <w:rsid w:val="00B878F0"/>
    <w:rsid w:val="00B879D0"/>
    <w:rsid w:val="00B90068"/>
    <w:rsid w:val="00B90A8C"/>
    <w:rsid w:val="00B90D20"/>
    <w:rsid w:val="00B90D25"/>
    <w:rsid w:val="00B91774"/>
    <w:rsid w:val="00B91B29"/>
    <w:rsid w:val="00B925F0"/>
    <w:rsid w:val="00B92816"/>
    <w:rsid w:val="00B928D7"/>
    <w:rsid w:val="00B950ED"/>
    <w:rsid w:val="00B9513E"/>
    <w:rsid w:val="00B96C9E"/>
    <w:rsid w:val="00B97808"/>
    <w:rsid w:val="00B97ABD"/>
    <w:rsid w:val="00B97AD9"/>
    <w:rsid w:val="00B97EB8"/>
    <w:rsid w:val="00B97F7D"/>
    <w:rsid w:val="00BA16EB"/>
    <w:rsid w:val="00BA171F"/>
    <w:rsid w:val="00BA20DA"/>
    <w:rsid w:val="00BA2534"/>
    <w:rsid w:val="00BA2818"/>
    <w:rsid w:val="00BA2AF7"/>
    <w:rsid w:val="00BA3395"/>
    <w:rsid w:val="00BA3420"/>
    <w:rsid w:val="00BA3913"/>
    <w:rsid w:val="00BA3DC2"/>
    <w:rsid w:val="00BA6061"/>
    <w:rsid w:val="00BA64D6"/>
    <w:rsid w:val="00BA6F03"/>
    <w:rsid w:val="00BB0CE3"/>
    <w:rsid w:val="00BB1A3B"/>
    <w:rsid w:val="00BB1DCB"/>
    <w:rsid w:val="00BB1DEA"/>
    <w:rsid w:val="00BB20CE"/>
    <w:rsid w:val="00BB2676"/>
    <w:rsid w:val="00BB2A40"/>
    <w:rsid w:val="00BB2DE4"/>
    <w:rsid w:val="00BB4361"/>
    <w:rsid w:val="00BB57C0"/>
    <w:rsid w:val="00BB6F7C"/>
    <w:rsid w:val="00BC3420"/>
    <w:rsid w:val="00BC34FC"/>
    <w:rsid w:val="00BC3B16"/>
    <w:rsid w:val="00BC3BEC"/>
    <w:rsid w:val="00BC4CC9"/>
    <w:rsid w:val="00BC4EEA"/>
    <w:rsid w:val="00BC544F"/>
    <w:rsid w:val="00BC5F0E"/>
    <w:rsid w:val="00BC7246"/>
    <w:rsid w:val="00BC7FAF"/>
    <w:rsid w:val="00BD04CD"/>
    <w:rsid w:val="00BD1432"/>
    <w:rsid w:val="00BD16A9"/>
    <w:rsid w:val="00BD1F58"/>
    <w:rsid w:val="00BD2377"/>
    <w:rsid w:val="00BD514C"/>
    <w:rsid w:val="00BD5E42"/>
    <w:rsid w:val="00BD775E"/>
    <w:rsid w:val="00BD7761"/>
    <w:rsid w:val="00BE05E2"/>
    <w:rsid w:val="00BE0912"/>
    <w:rsid w:val="00BE32A3"/>
    <w:rsid w:val="00BE3899"/>
    <w:rsid w:val="00BE3CCD"/>
    <w:rsid w:val="00BE3F35"/>
    <w:rsid w:val="00BE4579"/>
    <w:rsid w:val="00BE5AC7"/>
    <w:rsid w:val="00BE60DF"/>
    <w:rsid w:val="00BE6336"/>
    <w:rsid w:val="00BF1C50"/>
    <w:rsid w:val="00BF1E1A"/>
    <w:rsid w:val="00BF31FB"/>
    <w:rsid w:val="00BF3C59"/>
    <w:rsid w:val="00BF3D95"/>
    <w:rsid w:val="00BF40D3"/>
    <w:rsid w:val="00BF47B2"/>
    <w:rsid w:val="00BF73C4"/>
    <w:rsid w:val="00BF7AA0"/>
    <w:rsid w:val="00C01EDD"/>
    <w:rsid w:val="00C01F3E"/>
    <w:rsid w:val="00C02425"/>
    <w:rsid w:val="00C02515"/>
    <w:rsid w:val="00C027CD"/>
    <w:rsid w:val="00C02AE8"/>
    <w:rsid w:val="00C02B2E"/>
    <w:rsid w:val="00C02B9A"/>
    <w:rsid w:val="00C03911"/>
    <w:rsid w:val="00C03C25"/>
    <w:rsid w:val="00C03C3D"/>
    <w:rsid w:val="00C03F2A"/>
    <w:rsid w:val="00C04922"/>
    <w:rsid w:val="00C04EB4"/>
    <w:rsid w:val="00C06EB2"/>
    <w:rsid w:val="00C074FC"/>
    <w:rsid w:val="00C07A82"/>
    <w:rsid w:val="00C10468"/>
    <w:rsid w:val="00C11684"/>
    <w:rsid w:val="00C11DA0"/>
    <w:rsid w:val="00C14BDC"/>
    <w:rsid w:val="00C15269"/>
    <w:rsid w:val="00C15998"/>
    <w:rsid w:val="00C16C64"/>
    <w:rsid w:val="00C16D1A"/>
    <w:rsid w:val="00C1753E"/>
    <w:rsid w:val="00C2062B"/>
    <w:rsid w:val="00C20F40"/>
    <w:rsid w:val="00C21C79"/>
    <w:rsid w:val="00C21FCC"/>
    <w:rsid w:val="00C23E17"/>
    <w:rsid w:val="00C245D1"/>
    <w:rsid w:val="00C24734"/>
    <w:rsid w:val="00C24DD2"/>
    <w:rsid w:val="00C25C69"/>
    <w:rsid w:val="00C2654E"/>
    <w:rsid w:val="00C26A54"/>
    <w:rsid w:val="00C26F68"/>
    <w:rsid w:val="00C3064E"/>
    <w:rsid w:val="00C30654"/>
    <w:rsid w:val="00C30D49"/>
    <w:rsid w:val="00C3158E"/>
    <w:rsid w:val="00C315CF"/>
    <w:rsid w:val="00C33903"/>
    <w:rsid w:val="00C33A43"/>
    <w:rsid w:val="00C34FCB"/>
    <w:rsid w:val="00C35A9F"/>
    <w:rsid w:val="00C35D6A"/>
    <w:rsid w:val="00C36DF7"/>
    <w:rsid w:val="00C37247"/>
    <w:rsid w:val="00C377A9"/>
    <w:rsid w:val="00C40CC1"/>
    <w:rsid w:val="00C40E9F"/>
    <w:rsid w:val="00C41640"/>
    <w:rsid w:val="00C42804"/>
    <w:rsid w:val="00C432F4"/>
    <w:rsid w:val="00C440BE"/>
    <w:rsid w:val="00C440D7"/>
    <w:rsid w:val="00C44763"/>
    <w:rsid w:val="00C4478A"/>
    <w:rsid w:val="00C4644F"/>
    <w:rsid w:val="00C479B2"/>
    <w:rsid w:val="00C47D2B"/>
    <w:rsid w:val="00C50CF6"/>
    <w:rsid w:val="00C50FF2"/>
    <w:rsid w:val="00C516CA"/>
    <w:rsid w:val="00C5456F"/>
    <w:rsid w:val="00C54E43"/>
    <w:rsid w:val="00C55982"/>
    <w:rsid w:val="00C55AE5"/>
    <w:rsid w:val="00C564D0"/>
    <w:rsid w:val="00C56D5F"/>
    <w:rsid w:val="00C56F47"/>
    <w:rsid w:val="00C56FB6"/>
    <w:rsid w:val="00C60BF2"/>
    <w:rsid w:val="00C61384"/>
    <w:rsid w:val="00C633F3"/>
    <w:rsid w:val="00C635C6"/>
    <w:rsid w:val="00C63B19"/>
    <w:rsid w:val="00C64584"/>
    <w:rsid w:val="00C6468C"/>
    <w:rsid w:val="00C64BCF"/>
    <w:rsid w:val="00C65999"/>
    <w:rsid w:val="00C672BF"/>
    <w:rsid w:val="00C677A6"/>
    <w:rsid w:val="00C67BD8"/>
    <w:rsid w:val="00C712F6"/>
    <w:rsid w:val="00C71AE8"/>
    <w:rsid w:val="00C72061"/>
    <w:rsid w:val="00C7246C"/>
    <w:rsid w:val="00C7374F"/>
    <w:rsid w:val="00C7382B"/>
    <w:rsid w:val="00C74015"/>
    <w:rsid w:val="00C7411F"/>
    <w:rsid w:val="00C74295"/>
    <w:rsid w:val="00C74347"/>
    <w:rsid w:val="00C74E0F"/>
    <w:rsid w:val="00C75747"/>
    <w:rsid w:val="00C768CC"/>
    <w:rsid w:val="00C80376"/>
    <w:rsid w:val="00C8044D"/>
    <w:rsid w:val="00C80522"/>
    <w:rsid w:val="00C80D5B"/>
    <w:rsid w:val="00C81710"/>
    <w:rsid w:val="00C82D88"/>
    <w:rsid w:val="00C833D9"/>
    <w:rsid w:val="00C83B29"/>
    <w:rsid w:val="00C842A7"/>
    <w:rsid w:val="00C85755"/>
    <w:rsid w:val="00C859D6"/>
    <w:rsid w:val="00C86054"/>
    <w:rsid w:val="00C86944"/>
    <w:rsid w:val="00C8758C"/>
    <w:rsid w:val="00C878DC"/>
    <w:rsid w:val="00C9063D"/>
    <w:rsid w:val="00C9067F"/>
    <w:rsid w:val="00C91191"/>
    <w:rsid w:val="00C92548"/>
    <w:rsid w:val="00C935FE"/>
    <w:rsid w:val="00C936D0"/>
    <w:rsid w:val="00C94E08"/>
    <w:rsid w:val="00C94F16"/>
    <w:rsid w:val="00C95336"/>
    <w:rsid w:val="00C95FEC"/>
    <w:rsid w:val="00C96C58"/>
    <w:rsid w:val="00C96F3D"/>
    <w:rsid w:val="00C97175"/>
    <w:rsid w:val="00C97579"/>
    <w:rsid w:val="00C978A4"/>
    <w:rsid w:val="00CA0199"/>
    <w:rsid w:val="00CA0318"/>
    <w:rsid w:val="00CA08BE"/>
    <w:rsid w:val="00CA0B45"/>
    <w:rsid w:val="00CA1F5C"/>
    <w:rsid w:val="00CA2376"/>
    <w:rsid w:val="00CA2EFA"/>
    <w:rsid w:val="00CA3EB7"/>
    <w:rsid w:val="00CA41A3"/>
    <w:rsid w:val="00CA46CD"/>
    <w:rsid w:val="00CA501B"/>
    <w:rsid w:val="00CA62E4"/>
    <w:rsid w:val="00CA70C4"/>
    <w:rsid w:val="00CA78C2"/>
    <w:rsid w:val="00CB1162"/>
    <w:rsid w:val="00CB126D"/>
    <w:rsid w:val="00CB1431"/>
    <w:rsid w:val="00CB2086"/>
    <w:rsid w:val="00CB2E4E"/>
    <w:rsid w:val="00CB32A7"/>
    <w:rsid w:val="00CB3DAB"/>
    <w:rsid w:val="00CB414E"/>
    <w:rsid w:val="00CB6400"/>
    <w:rsid w:val="00CB6B62"/>
    <w:rsid w:val="00CB6CB0"/>
    <w:rsid w:val="00CB736F"/>
    <w:rsid w:val="00CB7845"/>
    <w:rsid w:val="00CB7F27"/>
    <w:rsid w:val="00CC103A"/>
    <w:rsid w:val="00CC1DB1"/>
    <w:rsid w:val="00CC2CAD"/>
    <w:rsid w:val="00CC3A5C"/>
    <w:rsid w:val="00CC3C58"/>
    <w:rsid w:val="00CC3C9A"/>
    <w:rsid w:val="00CC4232"/>
    <w:rsid w:val="00CC545E"/>
    <w:rsid w:val="00CC5B20"/>
    <w:rsid w:val="00CC7058"/>
    <w:rsid w:val="00CC7667"/>
    <w:rsid w:val="00CD1449"/>
    <w:rsid w:val="00CD193E"/>
    <w:rsid w:val="00CD1B2E"/>
    <w:rsid w:val="00CD1F87"/>
    <w:rsid w:val="00CD2712"/>
    <w:rsid w:val="00CD2DDF"/>
    <w:rsid w:val="00CD2DE7"/>
    <w:rsid w:val="00CD3CB7"/>
    <w:rsid w:val="00CD4D30"/>
    <w:rsid w:val="00CD5A0B"/>
    <w:rsid w:val="00CE19A3"/>
    <w:rsid w:val="00CE1A33"/>
    <w:rsid w:val="00CE1E3F"/>
    <w:rsid w:val="00CE4628"/>
    <w:rsid w:val="00CE4C0B"/>
    <w:rsid w:val="00CE4E52"/>
    <w:rsid w:val="00CE6227"/>
    <w:rsid w:val="00CE6353"/>
    <w:rsid w:val="00CE63A0"/>
    <w:rsid w:val="00CE68A7"/>
    <w:rsid w:val="00CE6E2E"/>
    <w:rsid w:val="00CE6FB9"/>
    <w:rsid w:val="00CE79A3"/>
    <w:rsid w:val="00CE7ADB"/>
    <w:rsid w:val="00CF2F70"/>
    <w:rsid w:val="00CF3EFE"/>
    <w:rsid w:val="00CF510E"/>
    <w:rsid w:val="00CF6D95"/>
    <w:rsid w:val="00CF71B5"/>
    <w:rsid w:val="00CF71DF"/>
    <w:rsid w:val="00D00088"/>
    <w:rsid w:val="00D00308"/>
    <w:rsid w:val="00D007BE"/>
    <w:rsid w:val="00D01078"/>
    <w:rsid w:val="00D016EE"/>
    <w:rsid w:val="00D017F5"/>
    <w:rsid w:val="00D019AF"/>
    <w:rsid w:val="00D01F7F"/>
    <w:rsid w:val="00D035E6"/>
    <w:rsid w:val="00D039C1"/>
    <w:rsid w:val="00D03C1B"/>
    <w:rsid w:val="00D0435B"/>
    <w:rsid w:val="00D04A41"/>
    <w:rsid w:val="00D04F74"/>
    <w:rsid w:val="00D061F3"/>
    <w:rsid w:val="00D074B5"/>
    <w:rsid w:val="00D10197"/>
    <w:rsid w:val="00D1039C"/>
    <w:rsid w:val="00D10577"/>
    <w:rsid w:val="00D125F8"/>
    <w:rsid w:val="00D12F81"/>
    <w:rsid w:val="00D13C01"/>
    <w:rsid w:val="00D13C8A"/>
    <w:rsid w:val="00D14394"/>
    <w:rsid w:val="00D14622"/>
    <w:rsid w:val="00D15555"/>
    <w:rsid w:val="00D15691"/>
    <w:rsid w:val="00D157A6"/>
    <w:rsid w:val="00D17641"/>
    <w:rsid w:val="00D17C96"/>
    <w:rsid w:val="00D204B4"/>
    <w:rsid w:val="00D20895"/>
    <w:rsid w:val="00D20F12"/>
    <w:rsid w:val="00D2158D"/>
    <w:rsid w:val="00D21C3B"/>
    <w:rsid w:val="00D231BF"/>
    <w:rsid w:val="00D2369E"/>
    <w:rsid w:val="00D2379D"/>
    <w:rsid w:val="00D24F3D"/>
    <w:rsid w:val="00D258E1"/>
    <w:rsid w:val="00D27A9C"/>
    <w:rsid w:val="00D27E33"/>
    <w:rsid w:val="00D30FA2"/>
    <w:rsid w:val="00D31250"/>
    <w:rsid w:val="00D34A00"/>
    <w:rsid w:val="00D35CD8"/>
    <w:rsid w:val="00D361E6"/>
    <w:rsid w:val="00D3686E"/>
    <w:rsid w:val="00D372B6"/>
    <w:rsid w:val="00D37445"/>
    <w:rsid w:val="00D40C36"/>
    <w:rsid w:val="00D4324C"/>
    <w:rsid w:val="00D439AD"/>
    <w:rsid w:val="00D4462F"/>
    <w:rsid w:val="00D46219"/>
    <w:rsid w:val="00D46BD4"/>
    <w:rsid w:val="00D475E9"/>
    <w:rsid w:val="00D4783E"/>
    <w:rsid w:val="00D47951"/>
    <w:rsid w:val="00D47F8C"/>
    <w:rsid w:val="00D51F59"/>
    <w:rsid w:val="00D528ED"/>
    <w:rsid w:val="00D53A3F"/>
    <w:rsid w:val="00D54344"/>
    <w:rsid w:val="00D54A81"/>
    <w:rsid w:val="00D550D3"/>
    <w:rsid w:val="00D55F4D"/>
    <w:rsid w:val="00D56F1E"/>
    <w:rsid w:val="00D570BE"/>
    <w:rsid w:val="00D579E1"/>
    <w:rsid w:val="00D57B81"/>
    <w:rsid w:val="00D607C3"/>
    <w:rsid w:val="00D613E1"/>
    <w:rsid w:val="00D622A6"/>
    <w:rsid w:val="00D6249B"/>
    <w:rsid w:val="00D624E0"/>
    <w:rsid w:val="00D63D29"/>
    <w:rsid w:val="00D641BC"/>
    <w:rsid w:val="00D641D3"/>
    <w:rsid w:val="00D64703"/>
    <w:rsid w:val="00D6547D"/>
    <w:rsid w:val="00D6595E"/>
    <w:rsid w:val="00D661CC"/>
    <w:rsid w:val="00D66B36"/>
    <w:rsid w:val="00D700D4"/>
    <w:rsid w:val="00D704A1"/>
    <w:rsid w:val="00D71CB3"/>
    <w:rsid w:val="00D7214B"/>
    <w:rsid w:val="00D726CF"/>
    <w:rsid w:val="00D72A5E"/>
    <w:rsid w:val="00D72BB7"/>
    <w:rsid w:val="00D72E2A"/>
    <w:rsid w:val="00D745D1"/>
    <w:rsid w:val="00D756F9"/>
    <w:rsid w:val="00D7572D"/>
    <w:rsid w:val="00D76110"/>
    <w:rsid w:val="00D80800"/>
    <w:rsid w:val="00D82A62"/>
    <w:rsid w:val="00D8318C"/>
    <w:rsid w:val="00D83641"/>
    <w:rsid w:val="00D83F12"/>
    <w:rsid w:val="00D842FF"/>
    <w:rsid w:val="00D85197"/>
    <w:rsid w:val="00D85C12"/>
    <w:rsid w:val="00D860C3"/>
    <w:rsid w:val="00D862A3"/>
    <w:rsid w:val="00D86B17"/>
    <w:rsid w:val="00D86C44"/>
    <w:rsid w:val="00D876A3"/>
    <w:rsid w:val="00D908AD"/>
    <w:rsid w:val="00D91CA3"/>
    <w:rsid w:val="00D91D32"/>
    <w:rsid w:val="00D92128"/>
    <w:rsid w:val="00D92268"/>
    <w:rsid w:val="00D92C1E"/>
    <w:rsid w:val="00D93709"/>
    <w:rsid w:val="00D94DCC"/>
    <w:rsid w:val="00D96A13"/>
    <w:rsid w:val="00D97F95"/>
    <w:rsid w:val="00DA10DD"/>
    <w:rsid w:val="00DA12BF"/>
    <w:rsid w:val="00DA1732"/>
    <w:rsid w:val="00DA1EF7"/>
    <w:rsid w:val="00DA2B53"/>
    <w:rsid w:val="00DA3B26"/>
    <w:rsid w:val="00DA4243"/>
    <w:rsid w:val="00DA51C3"/>
    <w:rsid w:val="00DA5DBA"/>
    <w:rsid w:val="00DA65FC"/>
    <w:rsid w:val="00DB14CB"/>
    <w:rsid w:val="00DB1BBE"/>
    <w:rsid w:val="00DB2639"/>
    <w:rsid w:val="00DB3B92"/>
    <w:rsid w:val="00DB4FB2"/>
    <w:rsid w:val="00DB5032"/>
    <w:rsid w:val="00DB69A7"/>
    <w:rsid w:val="00DB7200"/>
    <w:rsid w:val="00DB74FE"/>
    <w:rsid w:val="00DB75C9"/>
    <w:rsid w:val="00DC07F1"/>
    <w:rsid w:val="00DC0BDF"/>
    <w:rsid w:val="00DC2E9A"/>
    <w:rsid w:val="00DC3787"/>
    <w:rsid w:val="00DC37AB"/>
    <w:rsid w:val="00DC3B69"/>
    <w:rsid w:val="00DC4233"/>
    <w:rsid w:val="00DC54DA"/>
    <w:rsid w:val="00DC6041"/>
    <w:rsid w:val="00DC6B59"/>
    <w:rsid w:val="00DC6C0D"/>
    <w:rsid w:val="00DC73DB"/>
    <w:rsid w:val="00DD0A72"/>
    <w:rsid w:val="00DD0C07"/>
    <w:rsid w:val="00DD1173"/>
    <w:rsid w:val="00DD156C"/>
    <w:rsid w:val="00DD20D5"/>
    <w:rsid w:val="00DD2174"/>
    <w:rsid w:val="00DD24BE"/>
    <w:rsid w:val="00DD351E"/>
    <w:rsid w:val="00DD48D7"/>
    <w:rsid w:val="00DD4CE7"/>
    <w:rsid w:val="00DD569A"/>
    <w:rsid w:val="00DD5A0F"/>
    <w:rsid w:val="00DD5E7C"/>
    <w:rsid w:val="00DD5F1B"/>
    <w:rsid w:val="00DD6A80"/>
    <w:rsid w:val="00DD7476"/>
    <w:rsid w:val="00DD7697"/>
    <w:rsid w:val="00DE026B"/>
    <w:rsid w:val="00DE0824"/>
    <w:rsid w:val="00DE0BE3"/>
    <w:rsid w:val="00DE1F44"/>
    <w:rsid w:val="00DE2128"/>
    <w:rsid w:val="00DE2C7C"/>
    <w:rsid w:val="00DE4183"/>
    <w:rsid w:val="00DE6005"/>
    <w:rsid w:val="00DE60DF"/>
    <w:rsid w:val="00DE6609"/>
    <w:rsid w:val="00DE7260"/>
    <w:rsid w:val="00DF0740"/>
    <w:rsid w:val="00DF0E2F"/>
    <w:rsid w:val="00DF1980"/>
    <w:rsid w:val="00DF1D56"/>
    <w:rsid w:val="00DF2820"/>
    <w:rsid w:val="00DF3526"/>
    <w:rsid w:val="00DF4355"/>
    <w:rsid w:val="00DF4885"/>
    <w:rsid w:val="00DF4D1F"/>
    <w:rsid w:val="00DF5BF3"/>
    <w:rsid w:val="00DF6697"/>
    <w:rsid w:val="00DF6C6B"/>
    <w:rsid w:val="00DF6D6A"/>
    <w:rsid w:val="00DF6DC8"/>
    <w:rsid w:val="00E00AA5"/>
    <w:rsid w:val="00E02EA7"/>
    <w:rsid w:val="00E03DA0"/>
    <w:rsid w:val="00E043B9"/>
    <w:rsid w:val="00E04BB6"/>
    <w:rsid w:val="00E04BD6"/>
    <w:rsid w:val="00E05469"/>
    <w:rsid w:val="00E05633"/>
    <w:rsid w:val="00E10AEA"/>
    <w:rsid w:val="00E11315"/>
    <w:rsid w:val="00E12A2E"/>
    <w:rsid w:val="00E12BDA"/>
    <w:rsid w:val="00E13774"/>
    <w:rsid w:val="00E137C7"/>
    <w:rsid w:val="00E15A34"/>
    <w:rsid w:val="00E15B5E"/>
    <w:rsid w:val="00E15CB1"/>
    <w:rsid w:val="00E15E9B"/>
    <w:rsid w:val="00E16FA5"/>
    <w:rsid w:val="00E17142"/>
    <w:rsid w:val="00E17170"/>
    <w:rsid w:val="00E1734C"/>
    <w:rsid w:val="00E201FF"/>
    <w:rsid w:val="00E206BA"/>
    <w:rsid w:val="00E215AD"/>
    <w:rsid w:val="00E21643"/>
    <w:rsid w:val="00E21B58"/>
    <w:rsid w:val="00E23D3F"/>
    <w:rsid w:val="00E24B5B"/>
    <w:rsid w:val="00E24FB7"/>
    <w:rsid w:val="00E2522E"/>
    <w:rsid w:val="00E25A60"/>
    <w:rsid w:val="00E25AFC"/>
    <w:rsid w:val="00E26060"/>
    <w:rsid w:val="00E26CA5"/>
    <w:rsid w:val="00E272C8"/>
    <w:rsid w:val="00E2753D"/>
    <w:rsid w:val="00E27778"/>
    <w:rsid w:val="00E30CDA"/>
    <w:rsid w:val="00E311A8"/>
    <w:rsid w:val="00E31E70"/>
    <w:rsid w:val="00E32934"/>
    <w:rsid w:val="00E3379E"/>
    <w:rsid w:val="00E3398D"/>
    <w:rsid w:val="00E33B37"/>
    <w:rsid w:val="00E33BC9"/>
    <w:rsid w:val="00E33C64"/>
    <w:rsid w:val="00E34104"/>
    <w:rsid w:val="00E342A9"/>
    <w:rsid w:val="00E34858"/>
    <w:rsid w:val="00E34D4F"/>
    <w:rsid w:val="00E3563E"/>
    <w:rsid w:val="00E36257"/>
    <w:rsid w:val="00E36D9B"/>
    <w:rsid w:val="00E375E3"/>
    <w:rsid w:val="00E375E8"/>
    <w:rsid w:val="00E3761B"/>
    <w:rsid w:val="00E37905"/>
    <w:rsid w:val="00E401FC"/>
    <w:rsid w:val="00E4052A"/>
    <w:rsid w:val="00E40773"/>
    <w:rsid w:val="00E41B1F"/>
    <w:rsid w:val="00E4320B"/>
    <w:rsid w:val="00E44A2B"/>
    <w:rsid w:val="00E44FC0"/>
    <w:rsid w:val="00E45608"/>
    <w:rsid w:val="00E45E42"/>
    <w:rsid w:val="00E45F30"/>
    <w:rsid w:val="00E461FA"/>
    <w:rsid w:val="00E46530"/>
    <w:rsid w:val="00E4729B"/>
    <w:rsid w:val="00E47AC1"/>
    <w:rsid w:val="00E47E24"/>
    <w:rsid w:val="00E50460"/>
    <w:rsid w:val="00E50D32"/>
    <w:rsid w:val="00E5114B"/>
    <w:rsid w:val="00E512A3"/>
    <w:rsid w:val="00E51695"/>
    <w:rsid w:val="00E529AD"/>
    <w:rsid w:val="00E52B0D"/>
    <w:rsid w:val="00E52FAE"/>
    <w:rsid w:val="00E53927"/>
    <w:rsid w:val="00E5393B"/>
    <w:rsid w:val="00E5396C"/>
    <w:rsid w:val="00E53FD9"/>
    <w:rsid w:val="00E54213"/>
    <w:rsid w:val="00E55830"/>
    <w:rsid w:val="00E5652E"/>
    <w:rsid w:val="00E56DC3"/>
    <w:rsid w:val="00E575F4"/>
    <w:rsid w:val="00E602F1"/>
    <w:rsid w:val="00E60C65"/>
    <w:rsid w:val="00E61359"/>
    <w:rsid w:val="00E65AE4"/>
    <w:rsid w:val="00E66162"/>
    <w:rsid w:val="00E666AF"/>
    <w:rsid w:val="00E66D62"/>
    <w:rsid w:val="00E67000"/>
    <w:rsid w:val="00E67A11"/>
    <w:rsid w:val="00E70015"/>
    <w:rsid w:val="00E70718"/>
    <w:rsid w:val="00E71056"/>
    <w:rsid w:val="00E721A4"/>
    <w:rsid w:val="00E738CA"/>
    <w:rsid w:val="00E74A8A"/>
    <w:rsid w:val="00E74C54"/>
    <w:rsid w:val="00E755BB"/>
    <w:rsid w:val="00E758B6"/>
    <w:rsid w:val="00E7666B"/>
    <w:rsid w:val="00E76689"/>
    <w:rsid w:val="00E803D3"/>
    <w:rsid w:val="00E8055B"/>
    <w:rsid w:val="00E80BF0"/>
    <w:rsid w:val="00E819E6"/>
    <w:rsid w:val="00E81B34"/>
    <w:rsid w:val="00E82DA9"/>
    <w:rsid w:val="00E84411"/>
    <w:rsid w:val="00E85B24"/>
    <w:rsid w:val="00E86059"/>
    <w:rsid w:val="00E869F2"/>
    <w:rsid w:val="00E86B7E"/>
    <w:rsid w:val="00E87870"/>
    <w:rsid w:val="00E87BA6"/>
    <w:rsid w:val="00E87C5E"/>
    <w:rsid w:val="00E9061B"/>
    <w:rsid w:val="00E90689"/>
    <w:rsid w:val="00E91A20"/>
    <w:rsid w:val="00E920FF"/>
    <w:rsid w:val="00E93C56"/>
    <w:rsid w:val="00E94C72"/>
    <w:rsid w:val="00E94F6E"/>
    <w:rsid w:val="00E95552"/>
    <w:rsid w:val="00E97F03"/>
    <w:rsid w:val="00EA09F2"/>
    <w:rsid w:val="00EA3249"/>
    <w:rsid w:val="00EA3F34"/>
    <w:rsid w:val="00EA43E3"/>
    <w:rsid w:val="00EA4C44"/>
    <w:rsid w:val="00EA4C90"/>
    <w:rsid w:val="00EA538C"/>
    <w:rsid w:val="00EA5748"/>
    <w:rsid w:val="00EA73C7"/>
    <w:rsid w:val="00EA7934"/>
    <w:rsid w:val="00EA7C36"/>
    <w:rsid w:val="00EB0122"/>
    <w:rsid w:val="00EB064D"/>
    <w:rsid w:val="00EB1A60"/>
    <w:rsid w:val="00EB2184"/>
    <w:rsid w:val="00EB30E6"/>
    <w:rsid w:val="00EB4DC9"/>
    <w:rsid w:val="00EB4F34"/>
    <w:rsid w:val="00EB62E4"/>
    <w:rsid w:val="00EB7072"/>
    <w:rsid w:val="00EB7077"/>
    <w:rsid w:val="00EB70AE"/>
    <w:rsid w:val="00EB7BFA"/>
    <w:rsid w:val="00EC0378"/>
    <w:rsid w:val="00EC0C70"/>
    <w:rsid w:val="00EC0DCF"/>
    <w:rsid w:val="00EC1223"/>
    <w:rsid w:val="00EC28FF"/>
    <w:rsid w:val="00EC2DA0"/>
    <w:rsid w:val="00EC3AF6"/>
    <w:rsid w:val="00EC3DFF"/>
    <w:rsid w:val="00EC4576"/>
    <w:rsid w:val="00EC4AB1"/>
    <w:rsid w:val="00EC54D5"/>
    <w:rsid w:val="00EC611A"/>
    <w:rsid w:val="00EC6BA7"/>
    <w:rsid w:val="00EC7A74"/>
    <w:rsid w:val="00ED10DB"/>
    <w:rsid w:val="00ED203C"/>
    <w:rsid w:val="00ED2CA9"/>
    <w:rsid w:val="00ED33C7"/>
    <w:rsid w:val="00ED4A87"/>
    <w:rsid w:val="00ED53A9"/>
    <w:rsid w:val="00ED678F"/>
    <w:rsid w:val="00ED7726"/>
    <w:rsid w:val="00ED7856"/>
    <w:rsid w:val="00ED7A10"/>
    <w:rsid w:val="00ED7A7A"/>
    <w:rsid w:val="00EE00DE"/>
    <w:rsid w:val="00EE01F9"/>
    <w:rsid w:val="00EE0FE1"/>
    <w:rsid w:val="00EE1354"/>
    <w:rsid w:val="00EE2B19"/>
    <w:rsid w:val="00EE3829"/>
    <w:rsid w:val="00EE5159"/>
    <w:rsid w:val="00EE6DE6"/>
    <w:rsid w:val="00EF00F8"/>
    <w:rsid w:val="00EF03FC"/>
    <w:rsid w:val="00EF21FB"/>
    <w:rsid w:val="00EF2294"/>
    <w:rsid w:val="00EF24E7"/>
    <w:rsid w:val="00EF2523"/>
    <w:rsid w:val="00EF391C"/>
    <w:rsid w:val="00EF422C"/>
    <w:rsid w:val="00EF52E1"/>
    <w:rsid w:val="00EF658B"/>
    <w:rsid w:val="00EF72B8"/>
    <w:rsid w:val="00EF7B5E"/>
    <w:rsid w:val="00F00377"/>
    <w:rsid w:val="00F008A7"/>
    <w:rsid w:val="00F00967"/>
    <w:rsid w:val="00F010B0"/>
    <w:rsid w:val="00F013AC"/>
    <w:rsid w:val="00F0196D"/>
    <w:rsid w:val="00F02C68"/>
    <w:rsid w:val="00F05E99"/>
    <w:rsid w:val="00F05F3F"/>
    <w:rsid w:val="00F05F43"/>
    <w:rsid w:val="00F06496"/>
    <w:rsid w:val="00F0792E"/>
    <w:rsid w:val="00F07C35"/>
    <w:rsid w:val="00F1051D"/>
    <w:rsid w:val="00F10BF2"/>
    <w:rsid w:val="00F10F68"/>
    <w:rsid w:val="00F14137"/>
    <w:rsid w:val="00F148F0"/>
    <w:rsid w:val="00F151E4"/>
    <w:rsid w:val="00F15310"/>
    <w:rsid w:val="00F162F0"/>
    <w:rsid w:val="00F173E8"/>
    <w:rsid w:val="00F2014B"/>
    <w:rsid w:val="00F214E7"/>
    <w:rsid w:val="00F220CE"/>
    <w:rsid w:val="00F224AD"/>
    <w:rsid w:val="00F24685"/>
    <w:rsid w:val="00F24CFD"/>
    <w:rsid w:val="00F2581A"/>
    <w:rsid w:val="00F260FC"/>
    <w:rsid w:val="00F26AD5"/>
    <w:rsid w:val="00F2701C"/>
    <w:rsid w:val="00F27121"/>
    <w:rsid w:val="00F2772F"/>
    <w:rsid w:val="00F27898"/>
    <w:rsid w:val="00F2793F"/>
    <w:rsid w:val="00F27C8C"/>
    <w:rsid w:val="00F3007A"/>
    <w:rsid w:val="00F3081F"/>
    <w:rsid w:val="00F30B12"/>
    <w:rsid w:val="00F30EAE"/>
    <w:rsid w:val="00F31101"/>
    <w:rsid w:val="00F343BC"/>
    <w:rsid w:val="00F34EE8"/>
    <w:rsid w:val="00F369D0"/>
    <w:rsid w:val="00F3758C"/>
    <w:rsid w:val="00F40829"/>
    <w:rsid w:val="00F40895"/>
    <w:rsid w:val="00F40EF3"/>
    <w:rsid w:val="00F4289F"/>
    <w:rsid w:val="00F42DE0"/>
    <w:rsid w:val="00F43948"/>
    <w:rsid w:val="00F445B9"/>
    <w:rsid w:val="00F449E8"/>
    <w:rsid w:val="00F4575D"/>
    <w:rsid w:val="00F46F3A"/>
    <w:rsid w:val="00F4703E"/>
    <w:rsid w:val="00F477DF"/>
    <w:rsid w:val="00F51105"/>
    <w:rsid w:val="00F51691"/>
    <w:rsid w:val="00F52232"/>
    <w:rsid w:val="00F52885"/>
    <w:rsid w:val="00F5343F"/>
    <w:rsid w:val="00F53649"/>
    <w:rsid w:val="00F5415E"/>
    <w:rsid w:val="00F551BB"/>
    <w:rsid w:val="00F55D2E"/>
    <w:rsid w:val="00F57B41"/>
    <w:rsid w:val="00F57BC2"/>
    <w:rsid w:val="00F57EB7"/>
    <w:rsid w:val="00F6076B"/>
    <w:rsid w:val="00F60887"/>
    <w:rsid w:val="00F60D7E"/>
    <w:rsid w:val="00F625F4"/>
    <w:rsid w:val="00F62633"/>
    <w:rsid w:val="00F62971"/>
    <w:rsid w:val="00F6337A"/>
    <w:rsid w:val="00F63FB1"/>
    <w:rsid w:val="00F64820"/>
    <w:rsid w:val="00F64D5B"/>
    <w:rsid w:val="00F65BF2"/>
    <w:rsid w:val="00F65C9C"/>
    <w:rsid w:val="00F6660E"/>
    <w:rsid w:val="00F67D4B"/>
    <w:rsid w:val="00F70409"/>
    <w:rsid w:val="00F7176F"/>
    <w:rsid w:val="00F726D4"/>
    <w:rsid w:val="00F72C23"/>
    <w:rsid w:val="00F73BC6"/>
    <w:rsid w:val="00F74E85"/>
    <w:rsid w:val="00F75B30"/>
    <w:rsid w:val="00F75B31"/>
    <w:rsid w:val="00F7608A"/>
    <w:rsid w:val="00F76532"/>
    <w:rsid w:val="00F80A75"/>
    <w:rsid w:val="00F8157E"/>
    <w:rsid w:val="00F821B2"/>
    <w:rsid w:val="00F82823"/>
    <w:rsid w:val="00F84B92"/>
    <w:rsid w:val="00F85356"/>
    <w:rsid w:val="00F85AC5"/>
    <w:rsid w:val="00F85C7D"/>
    <w:rsid w:val="00F85D79"/>
    <w:rsid w:val="00F86109"/>
    <w:rsid w:val="00F8656F"/>
    <w:rsid w:val="00F86D82"/>
    <w:rsid w:val="00F917CF"/>
    <w:rsid w:val="00F91F8C"/>
    <w:rsid w:val="00F92800"/>
    <w:rsid w:val="00F93669"/>
    <w:rsid w:val="00F941F6"/>
    <w:rsid w:val="00F942DF"/>
    <w:rsid w:val="00F946E4"/>
    <w:rsid w:val="00F96136"/>
    <w:rsid w:val="00F96559"/>
    <w:rsid w:val="00F9686A"/>
    <w:rsid w:val="00F97D5F"/>
    <w:rsid w:val="00FA181B"/>
    <w:rsid w:val="00FA1BF2"/>
    <w:rsid w:val="00FA2B9A"/>
    <w:rsid w:val="00FA2BEB"/>
    <w:rsid w:val="00FA3545"/>
    <w:rsid w:val="00FA3956"/>
    <w:rsid w:val="00FA3C31"/>
    <w:rsid w:val="00FA43EF"/>
    <w:rsid w:val="00FA5817"/>
    <w:rsid w:val="00FA5E5F"/>
    <w:rsid w:val="00FA7226"/>
    <w:rsid w:val="00FB16FD"/>
    <w:rsid w:val="00FB2576"/>
    <w:rsid w:val="00FB2D32"/>
    <w:rsid w:val="00FB3EFD"/>
    <w:rsid w:val="00FB3FB6"/>
    <w:rsid w:val="00FB54A1"/>
    <w:rsid w:val="00FB5A9E"/>
    <w:rsid w:val="00FB610E"/>
    <w:rsid w:val="00FB6341"/>
    <w:rsid w:val="00FB6E1A"/>
    <w:rsid w:val="00FC1731"/>
    <w:rsid w:val="00FC221D"/>
    <w:rsid w:val="00FC2417"/>
    <w:rsid w:val="00FC29DC"/>
    <w:rsid w:val="00FC2C83"/>
    <w:rsid w:val="00FC53AE"/>
    <w:rsid w:val="00FC57C9"/>
    <w:rsid w:val="00FC60AF"/>
    <w:rsid w:val="00FC6588"/>
    <w:rsid w:val="00FC6B84"/>
    <w:rsid w:val="00FC6F8A"/>
    <w:rsid w:val="00FD093A"/>
    <w:rsid w:val="00FD1B98"/>
    <w:rsid w:val="00FD2079"/>
    <w:rsid w:val="00FD40BD"/>
    <w:rsid w:val="00FD47E3"/>
    <w:rsid w:val="00FD47E8"/>
    <w:rsid w:val="00FD4A11"/>
    <w:rsid w:val="00FD5078"/>
    <w:rsid w:val="00FD663F"/>
    <w:rsid w:val="00FD671C"/>
    <w:rsid w:val="00FD6A67"/>
    <w:rsid w:val="00FD763B"/>
    <w:rsid w:val="00FD7D61"/>
    <w:rsid w:val="00FE013B"/>
    <w:rsid w:val="00FE055D"/>
    <w:rsid w:val="00FE15E5"/>
    <w:rsid w:val="00FE1D70"/>
    <w:rsid w:val="00FE1DFF"/>
    <w:rsid w:val="00FE2CF8"/>
    <w:rsid w:val="00FE4245"/>
    <w:rsid w:val="00FE440D"/>
    <w:rsid w:val="00FE46AD"/>
    <w:rsid w:val="00FE478A"/>
    <w:rsid w:val="00FE4B22"/>
    <w:rsid w:val="00FE55B3"/>
    <w:rsid w:val="00FE5CC0"/>
    <w:rsid w:val="00FE60CF"/>
    <w:rsid w:val="00FE61AE"/>
    <w:rsid w:val="00FE6619"/>
    <w:rsid w:val="00FF246D"/>
    <w:rsid w:val="00FF44AD"/>
    <w:rsid w:val="00FF48E4"/>
    <w:rsid w:val="00FF4CF0"/>
    <w:rsid w:val="00FF5638"/>
    <w:rsid w:val="00FF6477"/>
    <w:rsid w:val="00FF7285"/>
    <w:rsid w:val="00FF72E5"/>
    <w:rsid w:val="00FF78B5"/>
    <w:rsid w:val="00FF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307E217B"/>
  <w15:chartTrackingRefBased/>
  <w15:docId w15:val="{9D097D75-D677-4647-B8AE-EDAEADDB8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19120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F27121"/>
    <w:pPr>
      <w:keepNext/>
      <w:jc w:val="center"/>
      <w:outlineLvl w:val="2"/>
    </w:pPr>
    <w:rPr>
      <w:b/>
      <w:sz w:val="20"/>
      <w:szCs w:val="20"/>
    </w:rPr>
  </w:style>
  <w:style w:type="paragraph" w:styleId="Heading5">
    <w:name w:val="heading 5"/>
    <w:basedOn w:val="Normal"/>
    <w:next w:val="Normal"/>
    <w:qFormat/>
    <w:rsid w:val="00F27121"/>
    <w:pPr>
      <w:keepNext/>
      <w:jc w:val="center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Elegant">
    <w:name w:val="Table Elegant"/>
    <w:basedOn w:val="TableNormal"/>
    <w:rsid w:val="00F2712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26637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C6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losing">
    <w:name w:val="Closing"/>
    <w:basedOn w:val="Normal"/>
    <w:rsid w:val="00191209"/>
    <w:pPr>
      <w:ind w:left="4320"/>
    </w:pPr>
  </w:style>
  <w:style w:type="paragraph" w:styleId="Signature">
    <w:name w:val="Signature"/>
    <w:basedOn w:val="Normal"/>
    <w:rsid w:val="00191209"/>
    <w:pPr>
      <w:ind w:left="4320"/>
    </w:pPr>
  </w:style>
  <w:style w:type="paragraph" w:styleId="BodyText">
    <w:name w:val="Body Text"/>
    <w:basedOn w:val="Normal"/>
    <w:rsid w:val="00191209"/>
    <w:pPr>
      <w:spacing w:after="120"/>
    </w:pPr>
  </w:style>
  <w:style w:type="paragraph" w:styleId="BodyTextIndent">
    <w:name w:val="Body Text Indent"/>
    <w:basedOn w:val="Normal"/>
    <w:rsid w:val="00191209"/>
    <w:pPr>
      <w:spacing w:after="120"/>
      <w:ind w:left="360"/>
    </w:pPr>
  </w:style>
  <w:style w:type="paragraph" w:styleId="Subtitle">
    <w:name w:val="Subtitle"/>
    <w:basedOn w:val="Normal"/>
    <w:qFormat/>
    <w:rsid w:val="00191209"/>
    <w:pPr>
      <w:spacing w:after="60"/>
      <w:jc w:val="center"/>
      <w:outlineLvl w:val="1"/>
    </w:pPr>
    <w:rPr>
      <w:rFonts w:ascii="Arial" w:hAnsi="Arial" w:cs="Arial"/>
    </w:rPr>
  </w:style>
  <w:style w:type="paragraph" w:customStyle="1" w:styleId="SignatureJobTitle">
    <w:name w:val="Signature Job Title"/>
    <w:basedOn w:val="Signature"/>
    <w:rsid w:val="00191209"/>
  </w:style>
  <w:style w:type="paragraph" w:styleId="Header">
    <w:name w:val="header"/>
    <w:basedOn w:val="Normal"/>
    <w:link w:val="HeaderChar"/>
    <w:rsid w:val="005D28A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D28A0"/>
    <w:rPr>
      <w:sz w:val="24"/>
      <w:szCs w:val="24"/>
    </w:rPr>
  </w:style>
  <w:style w:type="paragraph" w:styleId="Footer">
    <w:name w:val="footer"/>
    <w:basedOn w:val="Normal"/>
    <w:link w:val="FooterChar"/>
    <w:rsid w:val="005D28A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D28A0"/>
    <w:rPr>
      <w:sz w:val="24"/>
      <w:szCs w:val="24"/>
    </w:rPr>
  </w:style>
  <w:style w:type="paragraph" w:customStyle="1" w:styleId="xmsonormal">
    <w:name w:val="x_msonormal"/>
    <w:basedOn w:val="Normal"/>
    <w:rsid w:val="00E53927"/>
    <w:rPr>
      <w:rFonts w:ascii="Calibri" w:eastAsia="Calibri" w:hAnsi="Calibri" w:cs="Calibri"/>
      <w:sz w:val="22"/>
      <w:szCs w:val="22"/>
    </w:rPr>
  </w:style>
  <w:style w:type="character" w:styleId="Hyperlink">
    <w:name w:val="Hyperlink"/>
    <w:rsid w:val="00B644F9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DD48D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B2A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0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pacg.zoom.us/j/93665530546?pwd=RzVxVkNxMitEbnIxT09abng1TUhiUT0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louricas.PPACG\Application%20Data\Microsoft\Templates\PPRTALogo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E9E99-8C34-493C-AE04-21C7D6308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PPRTALogo1</Template>
  <TotalTime>5</TotalTime>
  <Pages>1</Pages>
  <Words>420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PPACG</Company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Barbara Louricas</dc:creator>
  <cp:keywords/>
  <cp:lastModifiedBy>Jessica McMullen</cp:lastModifiedBy>
  <cp:revision>4</cp:revision>
  <cp:lastPrinted>2021-02-01T13:18:00Z</cp:lastPrinted>
  <dcterms:created xsi:type="dcterms:W3CDTF">2021-01-29T23:31:00Z</dcterms:created>
  <dcterms:modified xsi:type="dcterms:W3CDTF">2021-02-01T13:19:00Z</dcterms:modified>
</cp:coreProperties>
</file>